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63D" w:rsidRPr="006835B1" w:rsidRDefault="00CA563D" w:rsidP="00CA563D">
      <w:pPr>
        <w:jc w:val="center"/>
        <w:rPr>
          <w:sz w:val="48"/>
          <w:szCs w:val="30"/>
        </w:rPr>
      </w:pPr>
      <w:r w:rsidRPr="006835B1">
        <w:rPr>
          <w:sz w:val="48"/>
          <w:szCs w:val="30"/>
        </w:rPr>
        <w:t>Primer Inventario</w:t>
      </w:r>
    </w:p>
    <w:p w:rsidR="00CA563D" w:rsidRPr="006835B1" w:rsidRDefault="00CA563D" w:rsidP="00CA563D">
      <w:pPr>
        <w:rPr>
          <w:sz w:val="36"/>
          <w:szCs w:val="30"/>
        </w:rPr>
      </w:pPr>
    </w:p>
    <w:p w:rsidR="00CA563D" w:rsidRPr="00EF358B" w:rsidRDefault="00CA563D" w:rsidP="00CA563D">
      <w:pPr>
        <w:rPr>
          <w:b/>
          <w:sz w:val="36"/>
          <w:szCs w:val="30"/>
        </w:rPr>
      </w:pPr>
      <w:r w:rsidRPr="00EF358B">
        <w:rPr>
          <w:b/>
          <w:sz w:val="36"/>
          <w:szCs w:val="30"/>
        </w:rPr>
        <w:t>Primera Pregunta:</w:t>
      </w:r>
    </w:p>
    <w:p w:rsidR="00CA563D" w:rsidRPr="006835B1" w:rsidRDefault="00CA563D" w:rsidP="00CA563D">
      <w:pPr>
        <w:ind w:left="540"/>
        <w:jc w:val="both"/>
        <w:rPr>
          <w:sz w:val="36"/>
          <w:szCs w:val="30"/>
        </w:rPr>
      </w:pPr>
      <w:r w:rsidRPr="006835B1">
        <w:rPr>
          <w:sz w:val="36"/>
          <w:szCs w:val="30"/>
        </w:rPr>
        <w:t>Mirando El Pasado y el presente puedo darme cuenta como, cuando y donde se me descoyunto mi instinto sexual y que fue lo que sentí, miedo, ansiedad o frustración.</w:t>
      </w:r>
    </w:p>
    <w:p w:rsidR="00CA563D" w:rsidRPr="006835B1" w:rsidRDefault="00CA563D" w:rsidP="00CA563D">
      <w:pPr>
        <w:ind w:left="540"/>
        <w:jc w:val="both"/>
        <w:rPr>
          <w:sz w:val="36"/>
          <w:szCs w:val="30"/>
        </w:rPr>
      </w:pPr>
    </w:p>
    <w:p w:rsidR="00CA563D" w:rsidRPr="006835B1" w:rsidRDefault="00CA563D" w:rsidP="00CA563D">
      <w:pPr>
        <w:ind w:left="540"/>
        <w:jc w:val="both"/>
        <w:rPr>
          <w:sz w:val="36"/>
          <w:szCs w:val="30"/>
        </w:rPr>
      </w:pPr>
    </w:p>
    <w:p w:rsidR="00CA563D" w:rsidRPr="00EF358B" w:rsidRDefault="00CA563D" w:rsidP="00CA563D">
      <w:pPr>
        <w:rPr>
          <w:b/>
          <w:sz w:val="36"/>
          <w:szCs w:val="30"/>
        </w:rPr>
      </w:pPr>
      <w:r w:rsidRPr="00EF358B">
        <w:rPr>
          <w:b/>
          <w:sz w:val="36"/>
          <w:szCs w:val="30"/>
        </w:rPr>
        <w:t>Segunda Pregunta:</w:t>
      </w:r>
    </w:p>
    <w:p w:rsidR="00CA563D" w:rsidRPr="006835B1" w:rsidRDefault="00CA563D" w:rsidP="00CA563D">
      <w:pPr>
        <w:ind w:left="540"/>
        <w:jc w:val="both"/>
        <w:rPr>
          <w:sz w:val="36"/>
          <w:szCs w:val="30"/>
        </w:rPr>
      </w:pPr>
      <w:r w:rsidRPr="006835B1">
        <w:rPr>
          <w:sz w:val="36"/>
          <w:szCs w:val="30"/>
        </w:rPr>
        <w:t>Actualmente qué tipo de situaciones en el instinto sexual me causan miedo, ansiedad o frustración. (Desde mi llegada a AA y hasta la fecha).</w:t>
      </w:r>
    </w:p>
    <w:p w:rsidR="00CA563D" w:rsidRPr="006835B1" w:rsidRDefault="00CA563D" w:rsidP="00CA563D">
      <w:pPr>
        <w:jc w:val="both"/>
        <w:rPr>
          <w:sz w:val="36"/>
          <w:szCs w:val="30"/>
        </w:rPr>
      </w:pPr>
    </w:p>
    <w:p w:rsidR="00CA563D" w:rsidRPr="00EF358B" w:rsidRDefault="00CA563D" w:rsidP="00CA563D">
      <w:pPr>
        <w:rPr>
          <w:b/>
          <w:sz w:val="36"/>
          <w:szCs w:val="30"/>
        </w:rPr>
      </w:pPr>
      <w:r w:rsidRPr="00EF358B">
        <w:rPr>
          <w:b/>
          <w:sz w:val="36"/>
          <w:szCs w:val="30"/>
        </w:rPr>
        <w:t>Tercera Pregunta:</w:t>
      </w:r>
    </w:p>
    <w:p w:rsidR="00CA563D" w:rsidRPr="006835B1" w:rsidRDefault="00CA563D" w:rsidP="00CA563D">
      <w:pPr>
        <w:ind w:left="540"/>
        <w:jc w:val="both"/>
        <w:rPr>
          <w:sz w:val="36"/>
          <w:szCs w:val="30"/>
        </w:rPr>
      </w:pPr>
      <w:r w:rsidRPr="006835B1">
        <w:rPr>
          <w:sz w:val="36"/>
          <w:szCs w:val="30"/>
        </w:rPr>
        <w:t>Mirando el pasado en qué tipo de situaciones en el instinto material y emocional, me causan miedo, ansiedad o frustración.</w:t>
      </w:r>
    </w:p>
    <w:p w:rsidR="00CA563D" w:rsidRPr="006835B1" w:rsidRDefault="00CA563D" w:rsidP="00CA563D">
      <w:pPr>
        <w:jc w:val="both"/>
        <w:rPr>
          <w:sz w:val="36"/>
          <w:szCs w:val="30"/>
        </w:rPr>
      </w:pPr>
    </w:p>
    <w:p w:rsidR="00CA563D" w:rsidRPr="006835B1" w:rsidRDefault="00CA563D" w:rsidP="00CA563D">
      <w:pPr>
        <w:jc w:val="both"/>
        <w:rPr>
          <w:sz w:val="36"/>
          <w:szCs w:val="30"/>
        </w:rPr>
      </w:pPr>
    </w:p>
    <w:p w:rsidR="00CA563D" w:rsidRPr="00EF358B" w:rsidRDefault="00CA563D" w:rsidP="00CA563D">
      <w:pPr>
        <w:rPr>
          <w:b/>
          <w:sz w:val="36"/>
          <w:szCs w:val="30"/>
        </w:rPr>
      </w:pPr>
      <w:r w:rsidRPr="00EF358B">
        <w:rPr>
          <w:b/>
          <w:sz w:val="36"/>
          <w:szCs w:val="30"/>
        </w:rPr>
        <w:t>Cuarta Pregunta:</w:t>
      </w:r>
    </w:p>
    <w:p w:rsidR="00CA563D" w:rsidRPr="006835B1" w:rsidRDefault="00CA563D" w:rsidP="00CA563D">
      <w:pPr>
        <w:ind w:left="540"/>
        <w:jc w:val="both"/>
        <w:rPr>
          <w:sz w:val="36"/>
          <w:szCs w:val="30"/>
        </w:rPr>
      </w:pPr>
      <w:r w:rsidRPr="006835B1">
        <w:rPr>
          <w:sz w:val="36"/>
          <w:szCs w:val="30"/>
        </w:rPr>
        <w:t>Mirando El Pasado que tipo de situaciones en el instinto social me causan miedo, ansiedad o frustración.</w:t>
      </w:r>
    </w:p>
    <w:p w:rsidR="00CA563D" w:rsidRPr="006835B1" w:rsidRDefault="00CA563D" w:rsidP="00CA563D">
      <w:pPr>
        <w:ind w:left="540"/>
        <w:jc w:val="both"/>
        <w:rPr>
          <w:sz w:val="36"/>
          <w:szCs w:val="30"/>
        </w:rPr>
      </w:pPr>
    </w:p>
    <w:p w:rsidR="00CA563D" w:rsidRPr="00EF358B" w:rsidRDefault="00CA563D" w:rsidP="00CA563D">
      <w:pPr>
        <w:rPr>
          <w:b/>
          <w:sz w:val="36"/>
          <w:szCs w:val="30"/>
        </w:rPr>
      </w:pPr>
      <w:r w:rsidRPr="00EF358B">
        <w:rPr>
          <w:b/>
          <w:sz w:val="36"/>
          <w:szCs w:val="30"/>
        </w:rPr>
        <w:t>Quinta Pregunta:</w:t>
      </w:r>
    </w:p>
    <w:p w:rsidR="00CA563D" w:rsidRPr="006835B1" w:rsidRDefault="00CA563D" w:rsidP="00CA563D">
      <w:pPr>
        <w:tabs>
          <w:tab w:val="left" w:pos="540"/>
        </w:tabs>
        <w:ind w:left="540"/>
        <w:jc w:val="both"/>
        <w:rPr>
          <w:sz w:val="36"/>
          <w:szCs w:val="30"/>
        </w:rPr>
      </w:pPr>
      <w:r w:rsidRPr="006835B1">
        <w:rPr>
          <w:sz w:val="36"/>
          <w:szCs w:val="30"/>
        </w:rPr>
        <w:t>Resentimientos</w:t>
      </w:r>
    </w:p>
    <w:p w:rsidR="00CA563D" w:rsidRPr="006835B1" w:rsidRDefault="00CA563D" w:rsidP="00CA563D">
      <w:pPr>
        <w:tabs>
          <w:tab w:val="left" w:pos="540"/>
        </w:tabs>
        <w:ind w:left="540"/>
        <w:jc w:val="both"/>
        <w:rPr>
          <w:sz w:val="36"/>
          <w:szCs w:val="30"/>
        </w:rPr>
      </w:pPr>
    </w:p>
    <w:p w:rsidR="00CA563D" w:rsidRPr="006835B1" w:rsidRDefault="00CA563D" w:rsidP="00CA563D">
      <w:pPr>
        <w:tabs>
          <w:tab w:val="left" w:pos="540"/>
        </w:tabs>
        <w:ind w:left="540"/>
        <w:jc w:val="both"/>
        <w:rPr>
          <w:sz w:val="36"/>
          <w:szCs w:val="30"/>
        </w:rPr>
      </w:pPr>
    </w:p>
    <w:p w:rsidR="00CA563D" w:rsidRPr="00EF358B" w:rsidRDefault="00CA563D" w:rsidP="00CA563D">
      <w:pPr>
        <w:rPr>
          <w:b/>
          <w:sz w:val="36"/>
          <w:szCs w:val="30"/>
        </w:rPr>
      </w:pPr>
      <w:bookmarkStart w:id="0" w:name="_GoBack"/>
      <w:r w:rsidRPr="00EF358B">
        <w:rPr>
          <w:b/>
          <w:sz w:val="36"/>
          <w:szCs w:val="30"/>
        </w:rPr>
        <w:t>Sexta Pregunta:</w:t>
      </w:r>
    </w:p>
    <w:bookmarkEnd w:id="0"/>
    <w:p w:rsidR="00CA563D" w:rsidRPr="006835B1" w:rsidRDefault="00CA563D" w:rsidP="00CA563D">
      <w:pPr>
        <w:ind w:left="540"/>
        <w:jc w:val="both"/>
        <w:rPr>
          <w:sz w:val="36"/>
          <w:szCs w:val="30"/>
        </w:rPr>
      </w:pPr>
      <w:r w:rsidRPr="006835B1">
        <w:rPr>
          <w:sz w:val="36"/>
          <w:szCs w:val="30"/>
        </w:rPr>
        <w:t>Actualmente qué tipo de situaciones en los instintos, sexual, material-emocional y social, me causan asco, miedo y repugnancia de mí mismo.</w:t>
      </w:r>
    </w:p>
    <w:p w:rsidR="00C35E75" w:rsidRPr="006835B1" w:rsidRDefault="00C35E75" w:rsidP="00CA563D"/>
    <w:sectPr w:rsidR="00C35E75" w:rsidRPr="006835B1" w:rsidSect="00D01A10">
      <w:headerReference w:type="default" r:id="rId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7A6F" w:rsidRDefault="009B7A6F" w:rsidP="00D01A10">
      <w:r>
        <w:separator/>
      </w:r>
    </w:p>
  </w:endnote>
  <w:endnote w:type="continuationSeparator" w:id="0">
    <w:p w:rsidR="009B7A6F" w:rsidRDefault="009B7A6F" w:rsidP="00D01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7A6F" w:rsidRDefault="009B7A6F" w:rsidP="00D01A10">
      <w:r>
        <w:separator/>
      </w:r>
    </w:p>
  </w:footnote>
  <w:footnote w:type="continuationSeparator" w:id="0">
    <w:p w:rsidR="009B7A6F" w:rsidRDefault="009B7A6F" w:rsidP="00D01A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1A10" w:rsidRDefault="00D01A10" w:rsidP="00D01A10">
    <w:pPr>
      <w:pStyle w:val="Encabezado"/>
      <w:rPr>
        <w:sz w:val="28"/>
      </w:rPr>
    </w:pPr>
    <w:r>
      <w:rPr>
        <w:noProof/>
        <w:lang w:eastAsia="es-MX"/>
      </w:rPr>
      <w:drawing>
        <wp:inline distT="0" distB="0" distL="0" distR="0">
          <wp:extent cx="6858000" cy="1114425"/>
          <wp:effectExtent l="0" t="0" r="0" b="952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cabezad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424" b="15273"/>
                  <a:stretch/>
                </pic:blipFill>
                <pic:spPr bwMode="auto">
                  <a:xfrm>
                    <a:off x="0" y="0"/>
                    <a:ext cx="6858000" cy="1114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01A10" w:rsidRPr="00D01A10" w:rsidRDefault="00D01A10" w:rsidP="00D01A1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825"/>
    <w:rsid w:val="001E55AF"/>
    <w:rsid w:val="003030B3"/>
    <w:rsid w:val="0038657C"/>
    <w:rsid w:val="003D2292"/>
    <w:rsid w:val="00431F89"/>
    <w:rsid w:val="00507825"/>
    <w:rsid w:val="006835B1"/>
    <w:rsid w:val="006B25CF"/>
    <w:rsid w:val="008E2145"/>
    <w:rsid w:val="009B7A6F"/>
    <w:rsid w:val="00C35E75"/>
    <w:rsid w:val="00CA563D"/>
    <w:rsid w:val="00D01A10"/>
    <w:rsid w:val="00D813AD"/>
    <w:rsid w:val="00E86986"/>
    <w:rsid w:val="00EF358B"/>
    <w:rsid w:val="00F2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42A6B8C-08F3-46D0-8501-41D6194C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8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1A10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01A10"/>
  </w:style>
  <w:style w:type="paragraph" w:styleId="Piedepgina">
    <w:name w:val="footer"/>
    <w:basedOn w:val="Normal"/>
    <w:link w:val="PiedepginaCar"/>
    <w:uiPriority w:val="99"/>
    <w:unhideWhenUsed/>
    <w:rsid w:val="00D01A10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1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o\Documents\Plantillas%20personalizadas%20de%20Office\Soplo%20de%20Esperanza%20GDL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Soplo de Esperanza GDL</Template>
  <TotalTime>2</TotalTime>
  <Pages>1</Pages>
  <Words>126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 Nuñez Romo</cp:lastModifiedBy>
  <cp:revision>5</cp:revision>
  <dcterms:created xsi:type="dcterms:W3CDTF">2018-01-08T21:05:00Z</dcterms:created>
  <dcterms:modified xsi:type="dcterms:W3CDTF">2018-01-08T22:30:00Z</dcterms:modified>
</cp:coreProperties>
</file>