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64F" w:rsidRPr="0082264F" w:rsidRDefault="0082264F" w:rsidP="0082264F">
      <w:pPr>
        <w:jc w:val="center"/>
        <w:rPr>
          <w:sz w:val="48"/>
          <w:szCs w:val="30"/>
        </w:rPr>
      </w:pPr>
      <w:r w:rsidRPr="0082264F">
        <w:rPr>
          <w:sz w:val="48"/>
          <w:szCs w:val="30"/>
        </w:rPr>
        <w:t>Primera Tradición</w:t>
      </w:r>
    </w:p>
    <w:p w:rsidR="0082264F" w:rsidRPr="0082264F" w:rsidRDefault="0082264F" w:rsidP="0082264F">
      <w:pPr>
        <w:rPr>
          <w:rFonts w:ascii="A.C.M.E. Secret Agent" w:hAnsi="A.C.M.E. Secret Agent"/>
          <w:b/>
          <w:sz w:val="34"/>
          <w:szCs w:val="34"/>
        </w:rPr>
      </w:pPr>
    </w:p>
    <w:p w:rsidR="0082264F" w:rsidRPr="0082264F" w:rsidRDefault="0082264F" w:rsidP="0082264F">
      <w:pPr>
        <w:rPr>
          <w:b/>
          <w:sz w:val="34"/>
          <w:szCs w:val="34"/>
        </w:rPr>
      </w:pPr>
      <w:r w:rsidRPr="0082264F">
        <w:rPr>
          <w:b/>
          <w:sz w:val="34"/>
          <w:szCs w:val="34"/>
        </w:rPr>
        <w:t>Primera Pregunta:</w:t>
      </w:r>
    </w:p>
    <w:p w:rsidR="0082264F" w:rsidRPr="0082264F" w:rsidRDefault="0082264F" w:rsidP="0082264F">
      <w:pPr>
        <w:ind w:left="540"/>
        <w:jc w:val="both"/>
        <w:rPr>
          <w:sz w:val="34"/>
          <w:szCs w:val="34"/>
        </w:rPr>
      </w:pPr>
      <w:r w:rsidRPr="0082264F">
        <w:rPr>
          <w:sz w:val="34"/>
          <w:szCs w:val="34"/>
        </w:rPr>
        <w:t xml:space="preserve">¿Soy dentro de mi familia, grupo y sociedad, una persona en recuperación o fomento la división? ¿Qué hay de la murmuración y </w:t>
      </w:r>
      <w:r w:rsidRPr="0082264F">
        <w:rPr>
          <w:sz w:val="34"/>
          <w:szCs w:val="34"/>
        </w:rPr>
        <w:t>he</w:t>
      </w:r>
      <w:bookmarkStart w:id="0" w:name="_GoBack"/>
      <w:bookmarkEnd w:id="0"/>
      <w:r w:rsidRPr="0082264F">
        <w:rPr>
          <w:sz w:val="34"/>
          <w:szCs w:val="34"/>
        </w:rPr>
        <w:t xml:space="preserve"> hecho de hacer el inventario de los demás? ¿Soy comprensivo con los miembros de mi familia, grupo y sociedad que me causan fastidio o soy juez y verdugo de los demás? </w:t>
      </w:r>
    </w:p>
    <w:p w:rsidR="0082264F" w:rsidRPr="0082264F" w:rsidRDefault="0082264F" w:rsidP="0082264F">
      <w:pPr>
        <w:ind w:left="540"/>
        <w:jc w:val="both"/>
        <w:rPr>
          <w:color w:val="FF0000"/>
          <w:sz w:val="34"/>
          <w:szCs w:val="34"/>
        </w:rPr>
      </w:pPr>
      <w:r w:rsidRPr="0082264F">
        <w:rPr>
          <w:color w:val="FF0000"/>
          <w:sz w:val="34"/>
          <w:szCs w:val="34"/>
        </w:rPr>
        <w:t xml:space="preserve">Música: </w:t>
      </w:r>
      <w:r w:rsidRPr="0082264F">
        <w:rPr>
          <w:color w:val="FF0000"/>
          <w:sz w:val="34"/>
          <w:szCs w:val="34"/>
        </w:rPr>
        <w:t xml:space="preserve">(Me Olvide De Vivir) (No Estas Deprimido, Estas </w:t>
      </w:r>
      <w:r w:rsidRPr="0082264F">
        <w:rPr>
          <w:color w:val="FF0000"/>
          <w:sz w:val="34"/>
          <w:szCs w:val="34"/>
        </w:rPr>
        <w:t>Distraído</w:t>
      </w:r>
      <w:r w:rsidRPr="0082264F">
        <w:rPr>
          <w:color w:val="FF0000"/>
          <w:sz w:val="34"/>
          <w:szCs w:val="34"/>
        </w:rPr>
        <w:t>)</w:t>
      </w:r>
    </w:p>
    <w:p w:rsidR="0082264F" w:rsidRPr="0082264F" w:rsidRDefault="0082264F" w:rsidP="0082264F">
      <w:pPr>
        <w:ind w:left="540"/>
        <w:jc w:val="both"/>
        <w:rPr>
          <w:sz w:val="34"/>
          <w:szCs w:val="34"/>
        </w:rPr>
      </w:pPr>
    </w:p>
    <w:p w:rsidR="0082264F" w:rsidRPr="0082264F" w:rsidRDefault="0082264F" w:rsidP="0082264F">
      <w:pPr>
        <w:rPr>
          <w:b/>
          <w:sz w:val="34"/>
          <w:szCs w:val="34"/>
        </w:rPr>
      </w:pPr>
      <w:r w:rsidRPr="0082264F">
        <w:rPr>
          <w:b/>
          <w:sz w:val="34"/>
          <w:szCs w:val="34"/>
        </w:rPr>
        <w:t>Segunda Pregunta:</w:t>
      </w:r>
    </w:p>
    <w:p w:rsidR="0082264F" w:rsidRPr="0082264F" w:rsidRDefault="0082264F" w:rsidP="0082264F">
      <w:pPr>
        <w:ind w:left="540"/>
        <w:jc w:val="both"/>
        <w:rPr>
          <w:sz w:val="34"/>
          <w:szCs w:val="34"/>
        </w:rPr>
      </w:pPr>
      <w:r w:rsidRPr="0082264F">
        <w:rPr>
          <w:sz w:val="34"/>
          <w:szCs w:val="34"/>
        </w:rPr>
        <w:t>¿Hago comentarios de competencia o comparación entre los miembros de mi familia, grupo y sociedad? ¿Cómo reacciono cuando no se me toma en cuenta y como quiero llamar la atención? ¿Doy lo mejor de mí y me preparo lo suficiente para ayudar a los demás?</w:t>
      </w:r>
    </w:p>
    <w:p w:rsidR="0082264F" w:rsidRPr="0082264F" w:rsidRDefault="0082264F" w:rsidP="0082264F">
      <w:pPr>
        <w:ind w:left="540"/>
        <w:jc w:val="both"/>
        <w:rPr>
          <w:color w:val="FF0000"/>
          <w:sz w:val="34"/>
          <w:szCs w:val="34"/>
        </w:rPr>
      </w:pPr>
      <w:r w:rsidRPr="0082264F">
        <w:rPr>
          <w:color w:val="FF0000"/>
          <w:sz w:val="34"/>
          <w:szCs w:val="34"/>
        </w:rPr>
        <w:t>Música: (Papa No Me Pegues) (La Media Cobija)</w:t>
      </w:r>
    </w:p>
    <w:p w:rsidR="0082264F" w:rsidRPr="0082264F" w:rsidRDefault="0082264F" w:rsidP="0082264F">
      <w:pPr>
        <w:jc w:val="both"/>
        <w:rPr>
          <w:sz w:val="34"/>
          <w:szCs w:val="34"/>
        </w:rPr>
      </w:pPr>
    </w:p>
    <w:p w:rsidR="0082264F" w:rsidRPr="0082264F" w:rsidRDefault="0082264F" w:rsidP="0082264F">
      <w:pPr>
        <w:rPr>
          <w:b/>
          <w:sz w:val="34"/>
          <w:szCs w:val="34"/>
        </w:rPr>
      </w:pPr>
      <w:r w:rsidRPr="0082264F">
        <w:rPr>
          <w:b/>
          <w:sz w:val="34"/>
          <w:szCs w:val="34"/>
        </w:rPr>
        <w:t>Tercera Pregunta:</w:t>
      </w:r>
    </w:p>
    <w:p w:rsidR="0082264F" w:rsidRPr="0082264F" w:rsidRDefault="0082264F" w:rsidP="0082264F">
      <w:pPr>
        <w:ind w:left="540"/>
        <w:jc w:val="both"/>
        <w:rPr>
          <w:sz w:val="34"/>
          <w:szCs w:val="34"/>
        </w:rPr>
      </w:pPr>
      <w:r w:rsidRPr="0082264F">
        <w:rPr>
          <w:sz w:val="34"/>
          <w:szCs w:val="34"/>
        </w:rPr>
        <w:t>¿Trato a mi familia, grupo y sociedad, como quisiera que me trataran?</w:t>
      </w:r>
    </w:p>
    <w:p w:rsidR="0082264F" w:rsidRPr="0082264F" w:rsidRDefault="0082264F" w:rsidP="0082264F">
      <w:pPr>
        <w:ind w:left="540"/>
        <w:jc w:val="both"/>
        <w:rPr>
          <w:color w:val="FF0000"/>
          <w:sz w:val="34"/>
          <w:szCs w:val="34"/>
        </w:rPr>
      </w:pPr>
      <w:r w:rsidRPr="0082264F">
        <w:rPr>
          <w:color w:val="FF0000"/>
          <w:sz w:val="34"/>
          <w:szCs w:val="34"/>
        </w:rPr>
        <w:t xml:space="preserve">Música: (Nadia te ama como yo) </w:t>
      </w:r>
      <w:r w:rsidRPr="0082264F">
        <w:rPr>
          <w:color w:val="FF0000"/>
          <w:sz w:val="34"/>
          <w:szCs w:val="34"/>
        </w:rPr>
        <w:t>(Tal</w:t>
      </w:r>
      <w:r w:rsidRPr="0082264F">
        <w:rPr>
          <w:color w:val="FF0000"/>
          <w:sz w:val="34"/>
          <w:szCs w:val="34"/>
        </w:rPr>
        <w:t xml:space="preserve"> Como soy))</w:t>
      </w:r>
    </w:p>
    <w:p w:rsidR="0082264F" w:rsidRPr="0082264F" w:rsidRDefault="0082264F" w:rsidP="0082264F">
      <w:pPr>
        <w:ind w:left="540"/>
        <w:jc w:val="both"/>
        <w:rPr>
          <w:sz w:val="34"/>
          <w:szCs w:val="34"/>
        </w:rPr>
      </w:pPr>
    </w:p>
    <w:p w:rsidR="0082264F" w:rsidRPr="0082264F" w:rsidRDefault="0082264F" w:rsidP="0082264F">
      <w:pPr>
        <w:rPr>
          <w:b/>
          <w:sz w:val="34"/>
          <w:szCs w:val="34"/>
        </w:rPr>
      </w:pPr>
      <w:r w:rsidRPr="0082264F">
        <w:rPr>
          <w:b/>
          <w:sz w:val="34"/>
          <w:szCs w:val="34"/>
        </w:rPr>
        <w:t>Cuarta Pregunta:</w:t>
      </w:r>
    </w:p>
    <w:p w:rsidR="0082264F" w:rsidRPr="0082264F" w:rsidRDefault="0082264F" w:rsidP="0082264F">
      <w:pPr>
        <w:ind w:left="540"/>
        <w:jc w:val="both"/>
        <w:rPr>
          <w:sz w:val="34"/>
          <w:szCs w:val="34"/>
        </w:rPr>
      </w:pPr>
      <w:r w:rsidRPr="0082264F">
        <w:rPr>
          <w:sz w:val="34"/>
          <w:szCs w:val="34"/>
        </w:rPr>
        <w:t>¿Con quién estoy resentido? ¿Y por qué? (A quien quisiera que pusieran en su lugar)</w:t>
      </w:r>
    </w:p>
    <w:p w:rsidR="0082264F" w:rsidRPr="0082264F" w:rsidRDefault="0082264F" w:rsidP="0082264F">
      <w:pPr>
        <w:ind w:left="540"/>
        <w:jc w:val="both"/>
        <w:rPr>
          <w:color w:val="FF0000"/>
          <w:sz w:val="34"/>
          <w:szCs w:val="34"/>
        </w:rPr>
      </w:pPr>
      <w:r w:rsidRPr="0082264F">
        <w:rPr>
          <w:color w:val="FF0000"/>
          <w:sz w:val="34"/>
          <w:szCs w:val="34"/>
        </w:rPr>
        <w:t>Música: (</w:t>
      </w:r>
      <w:r w:rsidRPr="0082264F">
        <w:rPr>
          <w:color w:val="FF0000"/>
          <w:sz w:val="34"/>
          <w:szCs w:val="34"/>
        </w:rPr>
        <w:t>Saliendo Del Pretorio</w:t>
      </w:r>
      <w:r w:rsidRPr="0082264F">
        <w:rPr>
          <w:color w:val="FF0000"/>
          <w:sz w:val="34"/>
          <w:szCs w:val="34"/>
        </w:rPr>
        <w:t>) (</w:t>
      </w:r>
      <w:r w:rsidRPr="0082264F">
        <w:rPr>
          <w:color w:val="FF0000"/>
          <w:sz w:val="34"/>
          <w:szCs w:val="34"/>
        </w:rPr>
        <w:t>Tan Frágil Es</w:t>
      </w:r>
      <w:r w:rsidRPr="0082264F">
        <w:rPr>
          <w:color w:val="FF0000"/>
          <w:sz w:val="34"/>
          <w:szCs w:val="34"/>
        </w:rPr>
        <w:t>)</w:t>
      </w:r>
    </w:p>
    <w:p w:rsidR="0082264F" w:rsidRPr="0082264F" w:rsidRDefault="0082264F" w:rsidP="0082264F">
      <w:pPr>
        <w:tabs>
          <w:tab w:val="left" w:pos="540"/>
        </w:tabs>
        <w:ind w:left="540"/>
        <w:jc w:val="both"/>
        <w:rPr>
          <w:sz w:val="34"/>
          <w:szCs w:val="34"/>
        </w:rPr>
      </w:pPr>
    </w:p>
    <w:p w:rsidR="0082264F" w:rsidRPr="0082264F" w:rsidRDefault="0082264F" w:rsidP="0082264F">
      <w:pPr>
        <w:rPr>
          <w:b/>
          <w:sz w:val="34"/>
          <w:szCs w:val="34"/>
        </w:rPr>
      </w:pPr>
      <w:r w:rsidRPr="0082264F">
        <w:rPr>
          <w:b/>
          <w:sz w:val="34"/>
          <w:szCs w:val="34"/>
        </w:rPr>
        <w:t>Quinta Pregunta:</w:t>
      </w:r>
    </w:p>
    <w:p w:rsidR="0082264F" w:rsidRPr="0082264F" w:rsidRDefault="0082264F" w:rsidP="0082264F">
      <w:pPr>
        <w:ind w:left="540"/>
        <w:jc w:val="both"/>
        <w:rPr>
          <w:sz w:val="34"/>
          <w:szCs w:val="34"/>
        </w:rPr>
      </w:pPr>
      <w:r w:rsidRPr="0082264F">
        <w:rPr>
          <w:sz w:val="34"/>
          <w:szCs w:val="34"/>
        </w:rPr>
        <w:t>¿Qué estoy dispuesto a hacer Ante Dios para mejorar a mi familia, grupo y sociedad, así como mi reparación personal? (Compromisos y soluciones)</w:t>
      </w:r>
    </w:p>
    <w:p w:rsidR="0082264F" w:rsidRPr="0082264F" w:rsidRDefault="0082264F" w:rsidP="0082264F">
      <w:pPr>
        <w:ind w:left="540"/>
        <w:jc w:val="both"/>
        <w:rPr>
          <w:color w:val="FF0000"/>
          <w:sz w:val="34"/>
          <w:szCs w:val="34"/>
        </w:rPr>
      </w:pPr>
      <w:r w:rsidRPr="0082264F">
        <w:rPr>
          <w:color w:val="FF0000"/>
          <w:sz w:val="34"/>
          <w:szCs w:val="34"/>
        </w:rPr>
        <w:t>Música: (</w:t>
      </w:r>
      <w:r w:rsidRPr="0082264F">
        <w:rPr>
          <w:color w:val="FF0000"/>
          <w:sz w:val="34"/>
          <w:szCs w:val="34"/>
        </w:rPr>
        <w:t>Dios Manda Lluvia</w:t>
      </w:r>
      <w:r w:rsidRPr="0082264F">
        <w:rPr>
          <w:color w:val="FF0000"/>
          <w:sz w:val="34"/>
          <w:szCs w:val="34"/>
        </w:rPr>
        <w:t>) (</w:t>
      </w:r>
      <w:r w:rsidRPr="0082264F">
        <w:rPr>
          <w:color w:val="FF0000"/>
          <w:sz w:val="34"/>
          <w:szCs w:val="34"/>
        </w:rPr>
        <w:t>Espíritu de Dios Lléname</w:t>
      </w:r>
      <w:r w:rsidRPr="0082264F">
        <w:rPr>
          <w:color w:val="FF0000"/>
          <w:sz w:val="34"/>
          <w:szCs w:val="34"/>
        </w:rPr>
        <w:t>)</w:t>
      </w:r>
    </w:p>
    <w:sectPr w:rsidR="0082264F" w:rsidRPr="0082264F" w:rsidSect="00D01A10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172" w:rsidRDefault="006D6172" w:rsidP="00D01A10">
      <w:r>
        <w:separator/>
      </w:r>
    </w:p>
  </w:endnote>
  <w:endnote w:type="continuationSeparator" w:id="0">
    <w:p w:rsidR="006D6172" w:rsidRDefault="006D6172" w:rsidP="00D01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.C.M.E. Secret Agent">
    <w:altName w:val="Trebuchet MS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172" w:rsidRDefault="006D6172" w:rsidP="00D01A10">
      <w:r>
        <w:separator/>
      </w:r>
    </w:p>
  </w:footnote>
  <w:footnote w:type="continuationSeparator" w:id="0">
    <w:p w:rsidR="006D6172" w:rsidRDefault="006D6172" w:rsidP="00D01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A10" w:rsidRDefault="00D01A10" w:rsidP="00D01A10">
    <w:pPr>
      <w:pStyle w:val="Encabezado"/>
      <w:rPr>
        <w:sz w:val="28"/>
      </w:rPr>
    </w:pPr>
    <w:r>
      <w:rPr>
        <w:noProof/>
        <w:lang w:eastAsia="es-MX"/>
      </w:rPr>
      <w:drawing>
        <wp:inline distT="0" distB="0" distL="0" distR="0">
          <wp:extent cx="6858000" cy="11144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cabezad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24" b="15273"/>
                  <a:stretch/>
                </pic:blipFill>
                <pic:spPr bwMode="auto">
                  <a:xfrm>
                    <a:off x="0" y="0"/>
                    <a:ext cx="6858000" cy="1114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01A10" w:rsidRPr="00D01A10" w:rsidRDefault="00D01A10" w:rsidP="00D01A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825"/>
    <w:rsid w:val="001E55AF"/>
    <w:rsid w:val="00431F89"/>
    <w:rsid w:val="00507825"/>
    <w:rsid w:val="006D6172"/>
    <w:rsid w:val="006F72EF"/>
    <w:rsid w:val="00701EAD"/>
    <w:rsid w:val="0082264F"/>
    <w:rsid w:val="008D467A"/>
    <w:rsid w:val="008E2145"/>
    <w:rsid w:val="00D01A10"/>
    <w:rsid w:val="00D24ACC"/>
    <w:rsid w:val="00D813AD"/>
    <w:rsid w:val="00E2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2A6B8C-08F3-46D0-8501-41D6194C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01A10"/>
  </w:style>
  <w:style w:type="paragraph" w:styleId="Piedepgina">
    <w:name w:val="footer"/>
    <w:basedOn w:val="Normal"/>
    <w:link w:val="PiedepginaCar"/>
    <w:uiPriority w:val="99"/>
    <w:unhideWhenUsed/>
    <w:rsid w:val="00D01A10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1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o\Documents\Plantillas%20personalizadas%20de%20Office\Soplo%20de%20Esperanza%20GD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Soplo de Esperanza GDL</Template>
  <TotalTime>5</TotalTime>
  <Pages>1</Pages>
  <Words>187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 Nuñez Romo</cp:lastModifiedBy>
  <cp:revision>3</cp:revision>
  <dcterms:created xsi:type="dcterms:W3CDTF">2018-01-08T22:23:00Z</dcterms:created>
  <dcterms:modified xsi:type="dcterms:W3CDTF">2018-01-08T22:28:00Z</dcterms:modified>
</cp:coreProperties>
</file>