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E75" w:rsidRPr="005019A9" w:rsidRDefault="00C35E75" w:rsidP="00C35E75">
      <w:pPr>
        <w:jc w:val="center"/>
        <w:rPr>
          <w:sz w:val="72"/>
          <w:szCs w:val="30"/>
        </w:rPr>
      </w:pPr>
      <w:bookmarkStart w:id="0" w:name="_GoBack"/>
      <w:r w:rsidRPr="005019A9">
        <w:rPr>
          <w:sz w:val="72"/>
          <w:szCs w:val="30"/>
        </w:rPr>
        <w:t>Segundo Inventario</w:t>
      </w:r>
    </w:p>
    <w:p w:rsidR="00C35E75" w:rsidRPr="005019A9" w:rsidRDefault="00C35E75" w:rsidP="00C35E75">
      <w:pPr>
        <w:jc w:val="center"/>
        <w:rPr>
          <w:sz w:val="72"/>
          <w:szCs w:val="30"/>
        </w:rPr>
      </w:pPr>
    </w:p>
    <w:p w:rsidR="00C35E75" w:rsidRPr="005019A9" w:rsidRDefault="00C35E75" w:rsidP="00C35E75">
      <w:pPr>
        <w:rPr>
          <w:b/>
          <w:sz w:val="48"/>
          <w:szCs w:val="30"/>
        </w:rPr>
      </w:pPr>
      <w:r w:rsidRPr="005019A9">
        <w:rPr>
          <w:b/>
          <w:sz w:val="48"/>
          <w:szCs w:val="30"/>
        </w:rPr>
        <w:t>Primera Pregunta:</w:t>
      </w:r>
    </w:p>
    <w:p w:rsidR="00C35E75" w:rsidRPr="005019A9" w:rsidRDefault="00C35E75" w:rsidP="00C35E75">
      <w:pPr>
        <w:ind w:left="540"/>
        <w:jc w:val="both"/>
        <w:rPr>
          <w:sz w:val="48"/>
          <w:szCs w:val="30"/>
        </w:rPr>
      </w:pPr>
      <w:r w:rsidRPr="005019A9">
        <w:rPr>
          <w:sz w:val="48"/>
          <w:szCs w:val="30"/>
        </w:rPr>
        <w:t>Actualmente qué tipo de situaciones en el instinto sexual, me causan miedo, ansiedad o frustración y que estoy dispuesto a hacer ante dios para corregirlo.</w:t>
      </w:r>
    </w:p>
    <w:p w:rsidR="00C35E75" w:rsidRPr="005019A9" w:rsidRDefault="00C35E75" w:rsidP="00C35E75">
      <w:pPr>
        <w:ind w:left="540"/>
        <w:jc w:val="both"/>
        <w:rPr>
          <w:sz w:val="48"/>
          <w:szCs w:val="30"/>
        </w:rPr>
      </w:pPr>
    </w:p>
    <w:p w:rsidR="00C35E75" w:rsidRPr="005019A9" w:rsidRDefault="00C35E75" w:rsidP="00C35E75">
      <w:pPr>
        <w:rPr>
          <w:b/>
          <w:sz w:val="48"/>
          <w:szCs w:val="30"/>
        </w:rPr>
      </w:pPr>
      <w:r w:rsidRPr="005019A9">
        <w:rPr>
          <w:b/>
          <w:sz w:val="48"/>
          <w:szCs w:val="30"/>
        </w:rPr>
        <w:t>Segunda Pregunta:</w:t>
      </w:r>
    </w:p>
    <w:p w:rsidR="00C35E75" w:rsidRPr="005019A9" w:rsidRDefault="00C35E75" w:rsidP="00C35E75">
      <w:pPr>
        <w:ind w:left="540"/>
        <w:jc w:val="both"/>
        <w:rPr>
          <w:sz w:val="48"/>
          <w:szCs w:val="30"/>
        </w:rPr>
      </w:pPr>
      <w:r w:rsidRPr="005019A9">
        <w:rPr>
          <w:sz w:val="48"/>
          <w:szCs w:val="30"/>
        </w:rPr>
        <w:t>Actualmente qué tipo de situaciones en el instinto material y emocional, me causan miedo, ansiedad o frustración y que estoy dispuesto a hacer ante dios para corregirlo.</w:t>
      </w:r>
    </w:p>
    <w:p w:rsidR="00C35E75" w:rsidRPr="005019A9" w:rsidRDefault="00C35E75" w:rsidP="00C35E75">
      <w:pPr>
        <w:jc w:val="both"/>
        <w:rPr>
          <w:sz w:val="48"/>
          <w:szCs w:val="30"/>
        </w:rPr>
      </w:pPr>
    </w:p>
    <w:p w:rsidR="00C35E75" w:rsidRPr="005019A9" w:rsidRDefault="00C35E75" w:rsidP="00C35E75">
      <w:pPr>
        <w:rPr>
          <w:b/>
          <w:sz w:val="48"/>
          <w:szCs w:val="30"/>
        </w:rPr>
      </w:pPr>
      <w:r w:rsidRPr="005019A9">
        <w:rPr>
          <w:b/>
          <w:sz w:val="48"/>
          <w:szCs w:val="30"/>
        </w:rPr>
        <w:t>Tercera Pregunta:</w:t>
      </w:r>
    </w:p>
    <w:p w:rsidR="00C35E75" w:rsidRPr="005019A9" w:rsidRDefault="00C35E75" w:rsidP="00C35E75">
      <w:pPr>
        <w:ind w:left="540"/>
        <w:jc w:val="both"/>
        <w:rPr>
          <w:sz w:val="48"/>
          <w:szCs w:val="30"/>
        </w:rPr>
      </w:pPr>
      <w:r w:rsidRPr="005019A9">
        <w:rPr>
          <w:sz w:val="48"/>
          <w:szCs w:val="30"/>
        </w:rPr>
        <w:t>Actualmente qué tipo de situaciones en el instinto social me causan miedo, ansiedad o frustración y que estoy dispuesto a hacer ante dios para corregirlo.</w:t>
      </w:r>
    </w:p>
    <w:p w:rsidR="00C35E75" w:rsidRPr="005019A9" w:rsidRDefault="00C35E75" w:rsidP="00C35E75">
      <w:pPr>
        <w:ind w:left="540"/>
        <w:jc w:val="both"/>
        <w:rPr>
          <w:sz w:val="48"/>
          <w:szCs w:val="30"/>
        </w:rPr>
      </w:pPr>
    </w:p>
    <w:p w:rsidR="00C35E75" w:rsidRPr="005019A9" w:rsidRDefault="00C35E75" w:rsidP="00C35E75">
      <w:pPr>
        <w:rPr>
          <w:b/>
          <w:sz w:val="48"/>
          <w:szCs w:val="30"/>
        </w:rPr>
      </w:pPr>
      <w:r w:rsidRPr="005019A9">
        <w:rPr>
          <w:b/>
          <w:sz w:val="48"/>
          <w:szCs w:val="30"/>
        </w:rPr>
        <w:t>Cuarta Pregunta:</w:t>
      </w:r>
    </w:p>
    <w:p w:rsidR="00C35E75" w:rsidRPr="005019A9" w:rsidRDefault="00C35E75" w:rsidP="00C35E75">
      <w:pPr>
        <w:ind w:left="540"/>
        <w:jc w:val="both"/>
        <w:rPr>
          <w:sz w:val="48"/>
          <w:szCs w:val="30"/>
        </w:rPr>
      </w:pPr>
      <w:r w:rsidRPr="005019A9">
        <w:rPr>
          <w:sz w:val="48"/>
          <w:szCs w:val="30"/>
        </w:rPr>
        <w:t>Resentimientos.</w:t>
      </w:r>
    </w:p>
    <w:bookmarkEnd w:id="0"/>
    <w:p w:rsidR="00C35E75" w:rsidRPr="005019A9" w:rsidRDefault="00C35E75" w:rsidP="00C35E75">
      <w:pPr>
        <w:tabs>
          <w:tab w:val="left" w:pos="540"/>
        </w:tabs>
        <w:ind w:left="540"/>
        <w:jc w:val="both"/>
        <w:rPr>
          <w:sz w:val="32"/>
          <w:szCs w:val="30"/>
        </w:rPr>
      </w:pPr>
    </w:p>
    <w:sectPr w:rsidR="00C35E75" w:rsidRPr="005019A9" w:rsidSect="00D01A10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63B" w:rsidRDefault="007A163B" w:rsidP="00D01A10">
      <w:r>
        <w:separator/>
      </w:r>
    </w:p>
  </w:endnote>
  <w:endnote w:type="continuationSeparator" w:id="0">
    <w:p w:rsidR="007A163B" w:rsidRDefault="007A163B" w:rsidP="00D0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63B" w:rsidRDefault="007A163B" w:rsidP="00D01A10">
      <w:r>
        <w:separator/>
      </w:r>
    </w:p>
  </w:footnote>
  <w:footnote w:type="continuationSeparator" w:id="0">
    <w:p w:rsidR="007A163B" w:rsidRDefault="007A163B" w:rsidP="00D01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A10" w:rsidRDefault="00D01A10" w:rsidP="00D01A10">
    <w:pPr>
      <w:pStyle w:val="Encabezado"/>
      <w:rPr>
        <w:sz w:val="28"/>
      </w:rPr>
    </w:pPr>
    <w:r>
      <w:rPr>
        <w:noProof/>
        <w:lang w:eastAsia="es-MX"/>
      </w:rPr>
      <w:drawing>
        <wp:inline distT="0" distB="0" distL="0" distR="0">
          <wp:extent cx="6858000" cy="111442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24" b="15273"/>
                  <a:stretch/>
                </pic:blipFill>
                <pic:spPr bwMode="auto">
                  <a:xfrm>
                    <a:off x="0" y="0"/>
                    <a:ext cx="6858000" cy="1114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01A10" w:rsidRPr="00D01A10" w:rsidRDefault="00D01A10" w:rsidP="00D01A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25"/>
    <w:rsid w:val="001E55AF"/>
    <w:rsid w:val="003D2292"/>
    <w:rsid w:val="00431F89"/>
    <w:rsid w:val="005019A9"/>
    <w:rsid w:val="00507825"/>
    <w:rsid w:val="007A163B"/>
    <w:rsid w:val="008E2145"/>
    <w:rsid w:val="00C35E75"/>
    <w:rsid w:val="00D01A10"/>
    <w:rsid w:val="00D813AD"/>
    <w:rsid w:val="00E8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2A6B8C-08F3-46D0-8501-41D6194C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01A10"/>
  </w:style>
  <w:style w:type="paragraph" w:styleId="Piedepgina">
    <w:name w:val="footer"/>
    <w:basedOn w:val="Normal"/>
    <w:link w:val="Piedepgina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1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\Documents\Plantillas%20personalizadas%20de%20Office\Soplo%20de%20Esperanza%20GD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Soplo de Esperanza GDL</Template>
  <TotalTime>3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 Nuñez Romo</cp:lastModifiedBy>
  <cp:revision>4</cp:revision>
  <dcterms:created xsi:type="dcterms:W3CDTF">2018-01-08T20:46:00Z</dcterms:created>
  <dcterms:modified xsi:type="dcterms:W3CDTF">2018-01-08T21:33:00Z</dcterms:modified>
</cp:coreProperties>
</file>