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AE1" w:rsidRPr="008F72B9" w:rsidRDefault="00676AE1" w:rsidP="00676AE1">
      <w:pPr>
        <w:jc w:val="center"/>
        <w:rPr>
          <w:sz w:val="48"/>
          <w:szCs w:val="30"/>
        </w:rPr>
      </w:pPr>
      <w:r w:rsidRPr="008F72B9">
        <w:rPr>
          <w:sz w:val="48"/>
          <w:szCs w:val="30"/>
        </w:rPr>
        <w:t>Segundo Paso (Catarsis)</w:t>
      </w:r>
    </w:p>
    <w:p w:rsidR="00676AE1" w:rsidRPr="008F72B9" w:rsidRDefault="00676AE1" w:rsidP="00676AE1">
      <w:pPr>
        <w:rPr>
          <w:sz w:val="36"/>
          <w:szCs w:val="30"/>
        </w:rPr>
      </w:pPr>
    </w:p>
    <w:p w:rsidR="00676AE1" w:rsidRPr="008F72B9" w:rsidRDefault="00676AE1" w:rsidP="00676AE1">
      <w:pPr>
        <w:rPr>
          <w:sz w:val="36"/>
          <w:szCs w:val="30"/>
        </w:rPr>
      </w:pPr>
      <w:r w:rsidRPr="008F72B9">
        <w:rPr>
          <w:sz w:val="36"/>
          <w:szCs w:val="30"/>
        </w:rPr>
        <w:t>1.- Tienes Fe</w:t>
      </w:r>
    </w:p>
    <w:p w:rsidR="00676AE1" w:rsidRPr="008F72B9" w:rsidRDefault="00676AE1" w:rsidP="00676AE1">
      <w:pPr>
        <w:rPr>
          <w:sz w:val="36"/>
          <w:szCs w:val="30"/>
        </w:rPr>
      </w:pPr>
    </w:p>
    <w:p w:rsidR="00676AE1" w:rsidRPr="008F72B9" w:rsidRDefault="00676AE1" w:rsidP="00676AE1">
      <w:pPr>
        <w:rPr>
          <w:sz w:val="36"/>
          <w:szCs w:val="30"/>
        </w:rPr>
      </w:pPr>
      <w:r w:rsidRPr="008F72B9">
        <w:rPr>
          <w:sz w:val="36"/>
          <w:szCs w:val="30"/>
        </w:rPr>
        <w:t>2.- Qué Hay De Aquellos Pensamientos Y Hechos He Lujuria, Fornicación Y Adulterio Y Que No Quiero Dejar.</w:t>
      </w:r>
    </w:p>
    <w:p w:rsidR="00676AE1" w:rsidRPr="008F72B9" w:rsidRDefault="00676AE1" w:rsidP="00676AE1">
      <w:pPr>
        <w:rPr>
          <w:sz w:val="36"/>
          <w:szCs w:val="30"/>
        </w:rPr>
      </w:pPr>
    </w:p>
    <w:p w:rsidR="00676AE1" w:rsidRPr="008F72B9" w:rsidRDefault="00676AE1" w:rsidP="00676AE1">
      <w:pPr>
        <w:rPr>
          <w:sz w:val="36"/>
          <w:szCs w:val="30"/>
        </w:rPr>
      </w:pPr>
      <w:r w:rsidRPr="008F72B9">
        <w:rPr>
          <w:sz w:val="36"/>
          <w:szCs w:val="30"/>
        </w:rPr>
        <w:t>3.- Qué Hay De Aquellos Pensamientos Y Hechos De Envidia, Cizaña Y Discordia Y Que No Quiero Dejar.</w:t>
      </w:r>
    </w:p>
    <w:p w:rsidR="00676AE1" w:rsidRPr="008F72B9" w:rsidRDefault="00676AE1" w:rsidP="00676AE1">
      <w:pPr>
        <w:rPr>
          <w:sz w:val="36"/>
          <w:szCs w:val="30"/>
        </w:rPr>
      </w:pPr>
    </w:p>
    <w:p w:rsidR="00676AE1" w:rsidRPr="008F72B9" w:rsidRDefault="00676AE1" w:rsidP="00676AE1">
      <w:pPr>
        <w:rPr>
          <w:sz w:val="36"/>
          <w:szCs w:val="30"/>
        </w:rPr>
      </w:pPr>
      <w:r w:rsidRPr="008F72B9">
        <w:rPr>
          <w:sz w:val="36"/>
          <w:szCs w:val="30"/>
        </w:rPr>
        <w:t>4.- Qué Hay De Aquellos Pensamientos Y Hechos De Soberbia Y Orgullo, Que No Quiero Dejar.</w:t>
      </w:r>
    </w:p>
    <w:p w:rsidR="00676AE1" w:rsidRPr="008F72B9" w:rsidRDefault="00676AE1" w:rsidP="00676AE1">
      <w:pPr>
        <w:rPr>
          <w:sz w:val="36"/>
          <w:szCs w:val="30"/>
        </w:rPr>
      </w:pPr>
    </w:p>
    <w:p w:rsidR="00676AE1" w:rsidRPr="008F72B9" w:rsidRDefault="00676AE1" w:rsidP="00676AE1">
      <w:pPr>
        <w:rPr>
          <w:sz w:val="36"/>
          <w:szCs w:val="30"/>
        </w:rPr>
      </w:pPr>
      <w:r w:rsidRPr="008F72B9">
        <w:rPr>
          <w:sz w:val="36"/>
          <w:szCs w:val="30"/>
        </w:rPr>
        <w:t>5.- Qué Hay De Aquellos Pensamientos Y Hechos De Venganza Y Destrucción Y ¿Contra Quién?</w:t>
      </w:r>
    </w:p>
    <w:p w:rsidR="00676AE1" w:rsidRPr="008F72B9" w:rsidRDefault="00676AE1" w:rsidP="00676AE1">
      <w:pPr>
        <w:rPr>
          <w:sz w:val="36"/>
          <w:szCs w:val="30"/>
        </w:rPr>
      </w:pPr>
    </w:p>
    <w:p w:rsidR="00676AE1" w:rsidRPr="008F72B9" w:rsidRDefault="00676AE1" w:rsidP="00676AE1">
      <w:pPr>
        <w:rPr>
          <w:sz w:val="36"/>
          <w:szCs w:val="30"/>
        </w:rPr>
      </w:pPr>
      <w:r w:rsidRPr="008F72B9">
        <w:rPr>
          <w:sz w:val="36"/>
          <w:szCs w:val="30"/>
        </w:rPr>
        <w:t>6.- ¿Trato A Los Demás, Como Quiero Que Me Traten?</w:t>
      </w:r>
    </w:p>
    <w:p w:rsidR="00676AE1" w:rsidRPr="008F72B9" w:rsidRDefault="00676AE1" w:rsidP="00676AE1">
      <w:pPr>
        <w:rPr>
          <w:sz w:val="36"/>
          <w:szCs w:val="30"/>
        </w:rPr>
      </w:pPr>
    </w:p>
    <w:p w:rsidR="00676AE1" w:rsidRPr="008F72B9" w:rsidRDefault="00676AE1" w:rsidP="00676AE1">
      <w:pPr>
        <w:rPr>
          <w:sz w:val="36"/>
          <w:szCs w:val="30"/>
        </w:rPr>
      </w:pPr>
      <w:r w:rsidRPr="008F72B9">
        <w:rPr>
          <w:sz w:val="36"/>
          <w:szCs w:val="30"/>
        </w:rPr>
        <w:t>7.- ¿Cuáles Son Mis Complejos?</w:t>
      </w:r>
    </w:p>
    <w:p w:rsidR="00676AE1" w:rsidRPr="008F72B9" w:rsidRDefault="00676AE1" w:rsidP="00676AE1">
      <w:pPr>
        <w:rPr>
          <w:sz w:val="36"/>
          <w:szCs w:val="30"/>
        </w:rPr>
      </w:pPr>
    </w:p>
    <w:p w:rsidR="00676AE1" w:rsidRPr="008F72B9" w:rsidRDefault="00676AE1" w:rsidP="00676AE1">
      <w:pPr>
        <w:rPr>
          <w:sz w:val="36"/>
          <w:szCs w:val="30"/>
        </w:rPr>
      </w:pPr>
      <w:r w:rsidRPr="008F72B9">
        <w:rPr>
          <w:sz w:val="36"/>
          <w:szCs w:val="30"/>
        </w:rPr>
        <w:t>8.- ¿Con Quién Estoy Resentido y ¿Por Qué? (Resentimientos)</w:t>
      </w:r>
    </w:p>
    <w:p w:rsidR="00676AE1" w:rsidRPr="008F72B9" w:rsidRDefault="00676AE1" w:rsidP="00676AE1">
      <w:pPr>
        <w:rPr>
          <w:sz w:val="36"/>
          <w:szCs w:val="30"/>
        </w:rPr>
      </w:pPr>
    </w:p>
    <w:p w:rsidR="00676AE1" w:rsidRPr="008F72B9" w:rsidRDefault="00676AE1" w:rsidP="00676AE1">
      <w:pPr>
        <w:rPr>
          <w:sz w:val="36"/>
          <w:szCs w:val="30"/>
        </w:rPr>
      </w:pPr>
      <w:r w:rsidRPr="008F72B9">
        <w:rPr>
          <w:sz w:val="36"/>
          <w:szCs w:val="30"/>
        </w:rPr>
        <w:t>9.- ¿A Que Le Tengo Miedo? Y ¿Por Qué? (A Dios)</w:t>
      </w:r>
    </w:p>
    <w:p w:rsidR="00676AE1" w:rsidRPr="008F72B9" w:rsidRDefault="00676AE1" w:rsidP="00676AE1">
      <w:pPr>
        <w:rPr>
          <w:sz w:val="36"/>
          <w:szCs w:val="30"/>
        </w:rPr>
      </w:pPr>
    </w:p>
    <w:p w:rsidR="00676AE1" w:rsidRPr="008F72B9" w:rsidRDefault="00676AE1" w:rsidP="00676AE1">
      <w:pPr>
        <w:rPr>
          <w:sz w:val="36"/>
          <w:szCs w:val="30"/>
        </w:rPr>
      </w:pPr>
      <w:r w:rsidRPr="008F72B9">
        <w:rPr>
          <w:sz w:val="36"/>
          <w:szCs w:val="30"/>
        </w:rPr>
        <w:t xml:space="preserve">10.- ¿A </w:t>
      </w:r>
      <w:r w:rsidR="008F72B9" w:rsidRPr="008F72B9">
        <w:rPr>
          <w:sz w:val="36"/>
          <w:szCs w:val="30"/>
        </w:rPr>
        <w:t>Quién</w:t>
      </w:r>
      <w:bookmarkStart w:id="0" w:name="_GoBack"/>
      <w:bookmarkEnd w:id="0"/>
      <w:r w:rsidRPr="008F72B9">
        <w:rPr>
          <w:sz w:val="36"/>
          <w:szCs w:val="30"/>
        </w:rPr>
        <w:t xml:space="preserve"> No Quiero Perdonar? y ¿Por Qué?</w:t>
      </w:r>
    </w:p>
    <w:p w:rsidR="00676AE1" w:rsidRPr="008F72B9" w:rsidRDefault="00676AE1" w:rsidP="00676AE1">
      <w:pPr>
        <w:rPr>
          <w:sz w:val="36"/>
          <w:szCs w:val="30"/>
        </w:rPr>
      </w:pPr>
    </w:p>
    <w:p w:rsidR="00676AE1" w:rsidRPr="008F72B9" w:rsidRDefault="00676AE1" w:rsidP="00676AE1">
      <w:pPr>
        <w:rPr>
          <w:sz w:val="36"/>
          <w:szCs w:val="30"/>
        </w:rPr>
      </w:pPr>
      <w:r w:rsidRPr="008F72B9">
        <w:rPr>
          <w:sz w:val="36"/>
          <w:szCs w:val="30"/>
        </w:rPr>
        <w:t>11.- Como Es Mi Relación Con Dios?</w:t>
      </w:r>
    </w:p>
    <w:p w:rsidR="00676AE1" w:rsidRPr="008F72B9" w:rsidRDefault="00676AE1" w:rsidP="00676AE1">
      <w:pPr>
        <w:rPr>
          <w:sz w:val="36"/>
          <w:szCs w:val="30"/>
        </w:rPr>
      </w:pPr>
    </w:p>
    <w:p w:rsidR="00676AE1" w:rsidRPr="008F72B9" w:rsidRDefault="00676AE1" w:rsidP="00676AE1">
      <w:pPr>
        <w:rPr>
          <w:sz w:val="36"/>
          <w:szCs w:val="30"/>
        </w:rPr>
      </w:pPr>
      <w:r w:rsidRPr="008F72B9">
        <w:rPr>
          <w:sz w:val="36"/>
          <w:szCs w:val="30"/>
        </w:rPr>
        <w:t>12.- Viacrucis</w:t>
      </w:r>
    </w:p>
    <w:sectPr w:rsidR="00676AE1" w:rsidRPr="008F72B9" w:rsidSect="00D01A10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F5B" w:rsidRDefault="00004F5B" w:rsidP="00D01A10">
      <w:r>
        <w:separator/>
      </w:r>
    </w:p>
  </w:endnote>
  <w:endnote w:type="continuationSeparator" w:id="0">
    <w:p w:rsidR="00004F5B" w:rsidRDefault="00004F5B" w:rsidP="00D0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F5B" w:rsidRDefault="00004F5B" w:rsidP="00D01A10">
      <w:r>
        <w:separator/>
      </w:r>
    </w:p>
  </w:footnote>
  <w:footnote w:type="continuationSeparator" w:id="0">
    <w:p w:rsidR="00004F5B" w:rsidRDefault="00004F5B" w:rsidP="00D01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A10" w:rsidRDefault="00D01A10" w:rsidP="00D01A10">
    <w:pPr>
      <w:pStyle w:val="Encabezado"/>
      <w:rPr>
        <w:sz w:val="28"/>
      </w:rPr>
    </w:pPr>
    <w:r>
      <w:rPr>
        <w:noProof/>
        <w:lang w:eastAsia="es-MX"/>
      </w:rPr>
      <w:drawing>
        <wp:inline distT="0" distB="0" distL="0" distR="0">
          <wp:extent cx="6858000" cy="1114425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424" b="15273"/>
                  <a:stretch/>
                </pic:blipFill>
                <pic:spPr bwMode="auto">
                  <a:xfrm>
                    <a:off x="0" y="0"/>
                    <a:ext cx="6858000" cy="1114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01A10" w:rsidRPr="00D01A10" w:rsidRDefault="00D01A10" w:rsidP="00D01A1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AE1"/>
    <w:rsid w:val="00004F5B"/>
    <w:rsid w:val="001E55AF"/>
    <w:rsid w:val="00431F89"/>
    <w:rsid w:val="005E0C33"/>
    <w:rsid w:val="00676AE1"/>
    <w:rsid w:val="008F72B9"/>
    <w:rsid w:val="00D01A10"/>
    <w:rsid w:val="00D813AD"/>
    <w:rsid w:val="00EE31DF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075F03-890D-4565-B9DF-A08A0D06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A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01A10"/>
  </w:style>
  <w:style w:type="paragraph" w:styleId="Piedepgina">
    <w:name w:val="footer"/>
    <w:basedOn w:val="Normal"/>
    <w:link w:val="Piedepgina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1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\Documents\Plantillas%20personalizadas%20de%20Office\Soplo%20de%20Esperanza%20GD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Soplo de Esperanza GDL</Template>
  <TotalTime>3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 Nuñez Romo</cp:lastModifiedBy>
  <cp:revision>3</cp:revision>
  <dcterms:created xsi:type="dcterms:W3CDTF">2017-08-24T21:07:00Z</dcterms:created>
  <dcterms:modified xsi:type="dcterms:W3CDTF">2018-01-08T21:39:00Z</dcterms:modified>
</cp:coreProperties>
</file>