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825" w:rsidRPr="006F72EF" w:rsidRDefault="00507825" w:rsidP="00507825">
      <w:pPr>
        <w:jc w:val="center"/>
        <w:rPr>
          <w:sz w:val="44"/>
          <w:szCs w:val="30"/>
        </w:rPr>
      </w:pPr>
      <w:bookmarkStart w:id="0" w:name="_GoBack"/>
      <w:r w:rsidRPr="006F72EF">
        <w:rPr>
          <w:sz w:val="44"/>
          <w:szCs w:val="30"/>
        </w:rPr>
        <w:t>Guía De 8 Y 9 Paso</w:t>
      </w:r>
    </w:p>
    <w:p w:rsidR="00507825" w:rsidRPr="006F72EF" w:rsidRDefault="00507825" w:rsidP="00507825">
      <w:pPr>
        <w:rPr>
          <w:sz w:val="32"/>
          <w:szCs w:val="30"/>
        </w:rPr>
      </w:pPr>
    </w:p>
    <w:p w:rsidR="00507825" w:rsidRPr="006F72EF" w:rsidRDefault="00507825" w:rsidP="00507825">
      <w:pPr>
        <w:rPr>
          <w:sz w:val="32"/>
          <w:szCs w:val="30"/>
        </w:rPr>
      </w:pPr>
      <w:r w:rsidRPr="006F72EF">
        <w:rPr>
          <w:sz w:val="32"/>
          <w:szCs w:val="30"/>
        </w:rPr>
        <w:t>Hemos cometido errores contra otras personas por:</w:t>
      </w:r>
    </w:p>
    <w:p w:rsidR="00507825" w:rsidRPr="006F72EF" w:rsidRDefault="00507825" w:rsidP="00507825">
      <w:pPr>
        <w:rPr>
          <w:sz w:val="32"/>
          <w:szCs w:val="30"/>
        </w:rPr>
      </w:pPr>
    </w:p>
    <w:p w:rsidR="00507825" w:rsidRPr="006F72EF" w:rsidRDefault="00507825" w:rsidP="00507825">
      <w:pPr>
        <w:rPr>
          <w:sz w:val="32"/>
          <w:szCs w:val="30"/>
        </w:rPr>
      </w:pPr>
      <w:r w:rsidRPr="006F72EF">
        <w:rPr>
          <w:sz w:val="32"/>
          <w:szCs w:val="30"/>
        </w:rPr>
        <w:t>Ignorancia, lo cual lleva como ingredientes la soberbia, vanidad, miedo, ira y resentimientos, para comenzar el nombre es: Esposa</w:t>
      </w:r>
    </w:p>
    <w:p w:rsidR="00507825" w:rsidRPr="006F72EF" w:rsidRDefault="00507825" w:rsidP="00507825">
      <w:pPr>
        <w:rPr>
          <w:sz w:val="32"/>
          <w:szCs w:val="30"/>
        </w:rPr>
      </w:pPr>
    </w:p>
    <w:p w:rsidR="00507825" w:rsidRPr="006F72EF" w:rsidRDefault="00507825" w:rsidP="00507825">
      <w:pPr>
        <w:rPr>
          <w:sz w:val="32"/>
          <w:szCs w:val="30"/>
        </w:rPr>
      </w:pPr>
      <w:r w:rsidRPr="006F72EF">
        <w:rPr>
          <w:sz w:val="32"/>
          <w:szCs w:val="30"/>
        </w:rPr>
        <w:t>Daño Físico: real o de pensamiento, golpes, no cumplir con la debida pensión alimenticia, provocado para caer en la ira, cualquier otro maltrato que dañe el físico directo o indirecto como el caso de la ira que perjudica.</w:t>
      </w:r>
    </w:p>
    <w:p w:rsidR="00507825" w:rsidRPr="006F72EF" w:rsidRDefault="00507825" w:rsidP="00507825">
      <w:pPr>
        <w:rPr>
          <w:sz w:val="32"/>
          <w:szCs w:val="30"/>
        </w:rPr>
      </w:pPr>
    </w:p>
    <w:p w:rsidR="00507825" w:rsidRPr="006F72EF" w:rsidRDefault="00507825" w:rsidP="00507825">
      <w:pPr>
        <w:rPr>
          <w:sz w:val="32"/>
          <w:szCs w:val="30"/>
        </w:rPr>
      </w:pPr>
      <w:r w:rsidRPr="006F72EF">
        <w:rPr>
          <w:sz w:val="32"/>
          <w:szCs w:val="30"/>
        </w:rPr>
        <w:t>Daño Mental: exigencias irracionales  de cosas materiales, palabras hirientes, señalamiento de algún defecto con afán de agresión, menosprecio, crítica irracional, desprecio a su familia:</w:t>
      </w:r>
    </w:p>
    <w:p w:rsidR="00507825" w:rsidRPr="006F72EF" w:rsidRDefault="00507825" w:rsidP="00507825">
      <w:pPr>
        <w:rPr>
          <w:sz w:val="32"/>
          <w:szCs w:val="30"/>
        </w:rPr>
      </w:pPr>
    </w:p>
    <w:p w:rsidR="00507825" w:rsidRPr="006F72EF" w:rsidRDefault="00507825" w:rsidP="00507825">
      <w:pPr>
        <w:rPr>
          <w:sz w:val="32"/>
          <w:szCs w:val="30"/>
        </w:rPr>
      </w:pPr>
      <w:r w:rsidRPr="006F72EF">
        <w:rPr>
          <w:sz w:val="32"/>
          <w:szCs w:val="30"/>
        </w:rPr>
        <w:t>Daño Emocional: trato frio, indiferencia, rechazo a las relaciones sexuales,  provocar la discusión por cosas reales o imaginarias, crítica a sus familiares, amigos, compañeros de trabajo, crítica o señalamientos de algún defecto o imperfección física y mental.</w:t>
      </w:r>
    </w:p>
    <w:p w:rsidR="00507825" w:rsidRPr="006F72EF" w:rsidRDefault="00507825" w:rsidP="00507825">
      <w:pPr>
        <w:rPr>
          <w:sz w:val="32"/>
          <w:szCs w:val="30"/>
        </w:rPr>
      </w:pPr>
    </w:p>
    <w:p w:rsidR="00507825" w:rsidRPr="006F72EF" w:rsidRDefault="00507825" w:rsidP="00507825">
      <w:pPr>
        <w:rPr>
          <w:sz w:val="32"/>
          <w:szCs w:val="30"/>
        </w:rPr>
      </w:pPr>
      <w:r w:rsidRPr="006F72EF">
        <w:rPr>
          <w:sz w:val="32"/>
          <w:szCs w:val="30"/>
        </w:rPr>
        <w:t>Daño Espiritual: Deseos o hechos de venganza, falta de apoyo a las cosas de Dios, no cumplir con las promesas hechas a la hora del matrimonio, falta de apoyo en la oración por los alimentos, salud o trabajo, la difamación, brujería, para correrla o dominarla.</w:t>
      </w:r>
    </w:p>
    <w:p w:rsidR="00507825" w:rsidRPr="006F72EF" w:rsidRDefault="00507825" w:rsidP="00507825">
      <w:pPr>
        <w:rPr>
          <w:sz w:val="32"/>
          <w:szCs w:val="30"/>
        </w:rPr>
      </w:pPr>
    </w:p>
    <w:p w:rsidR="00507825" w:rsidRPr="006F72EF" w:rsidRDefault="00507825" w:rsidP="00507825">
      <w:pPr>
        <w:rPr>
          <w:sz w:val="32"/>
          <w:szCs w:val="30"/>
        </w:rPr>
      </w:pPr>
      <w:r w:rsidRPr="006F72EF">
        <w:rPr>
          <w:sz w:val="32"/>
          <w:szCs w:val="30"/>
        </w:rPr>
        <w:t>Daño Material Por Causas, Objetos O Dinero: Se pondrá por separado con cada persona, habrá casos en que no nos acordemos del nombre de la persona, pero podremos identificarla con una seña, por ejemplo: vecina cuando vivía X Lugar, compañero de trabajo en X lugar o empresa.</w:t>
      </w:r>
    </w:p>
    <w:p w:rsidR="00507825" w:rsidRPr="006F72EF" w:rsidRDefault="00507825" w:rsidP="00507825">
      <w:pPr>
        <w:rPr>
          <w:sz w:val="32"/>
          <w:szCs w:val="30"/>
        </w:rPr>
      </w:pPr>
    </w:p>
    <w:p w:rsidR="00D01A10" w:rsidRPr="006F72EF" w:rsidRDefault="00507825">
      <w:pPr>
        <w:rPr>
          <w:sz w:val="32"/>
          <w:szCs w:val="30"/>
        </w:rPr>
      </w:pPr>
      <w:r w:rsidRPr="006F72EF">
        <w:rPr>
          <w:sz w:val="32"/>
          <w:szCs w:val="30"/>
        </w:rPr>
        <w:t>El pensar mal o desear mal a alguna persona, es importante anotarlo, porque en este caso el daño es más severo contra nosotros mismos al verse.</w:t>
      </w:r>
      <w:bookmarkEnd w:id="0"/>
    </w:p>
    <w:sectPr w:rsidR="00D01A10" w:rsidRPr="006F72EF" w:rsidSect="00D01A10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67A" w:rsidRDefault="008D467A" w:rsidP="00D01A10">
      <w:r>
        <w:separator/>
      </w:r>
    </w:p>
  </w:endnote>
  <w:endnote w:type="continuationSeparator" w:id="0">
    <w:p w:rsidR="008D467A" w:rsidRDefault="008D467A" w:rsidP="00D0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67A" w:rsidRDefault="008D467A" w:rsidP="00D01A10">
      <w:r>
        <w:separator/>
      </w:r>
    </w:p>
  </w:footnote>
  <w:footnote w:type="continuationSeparator" w:id="0">
    <w:p w:rsidR="008D467A" w:rsidRDefault="008D467A" w:rsidP="00D0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A10" w:rsidRDefault="00D01A10" w:rsidP="00D01A10">
    <w:pPr>
      <w:pStyle w:val="Encabezado"/>
      <w:rPr>
        <w:sz w:val="28"/>
      </w:rPr>
    </w:pPr>
    <w:r>
      <w:rPr>
        <w:noProof/>
        <w:lang w:eastAsia="es-MX"/>
      </w:rPr>
      <w:drawing>
        <wp:inline distT="0" distB="0" distL="0" distR="0">
          <wp:extent cx="6858000" cy="11144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24" b="15273"/>
                  <a:stretch/>
                </pic:blipFill>
                <pic:spPr bwMode="auto">
                  <a:xfrm>
                    <a:off x="0" y="0"/>
                    <a:ext cx="6858000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01A10" w:rsidRPr="00D01A10" w:rsidRDefault="00D01A10" w:rsidP="00D01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25"/>
    <w:rsid w:val="001E55AF"/>
    <w:rsid w:val="00431F89"/>
    <w:rsid w:val="00507825"/>
    <w:rsid w:val="006F72EF"/>
    <w:rsid w:val="008D467A"/>
    <w:rsid w:val="008E2145"/>
    <w:rsid w:val="00D01A10"/>
    <w:rsid w:val="00D24ACC"/>
    <w:rsid w:val="00D813AD"/>
    <w:rsid w:val="00E2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2A6B8C-08F3-46D0-8501-41D6194C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01A10"/>
  </w:style>
  <w:style w:type="paragraph" w:styleId="Piedepgina">
    <w:name w:val="footer"/>
    <w:basedOn w:val="Normal"/>
    <w:link w:val="Piedepgina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oplo%20de%20Esperanza%20GD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Soplo de Esperanza GDL</Template>
  <TotalTime>4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3</cp:revision>
  <dcterms:created xsi:type="dcterms:W3CDTF">2017-08-24T21:17:00Z</dcterms:created>
  <dcterms:modified xsi:type="dcterms:W3CDTF">2018-01-08T21:53:00Z</dcterms:modified>
</cp:coreProperties>
</file>