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E48" w:rsidRPr="00EC3E48" w:rsidRDefault="00EC3E48" w:rsidP="00EC3E48">
      <w:pPr>
        <w:jc w:val="center"/>
        <w:rPr>
          <w:sz w:val="48"/>
          <w:szCs w:val="30"/>
        </w:rPr>
      </w:pPr>
      <w:r w:rsidRPr="00EC3E48">
        <w:rPr>
          <w:sz w:val="48"/>
          <w:szCs w:val="30"/>
        </w:rPr>
        <w:t>Preguntas tercera Escritura</w:t>
      </w:r>
    </w:p>
    <w:p w:rsidR="00EC3E48" w:rsidRPr="00EC3E48" w:rsidRDefault="00EC3E48" w:rsidP="00EC3E48">
      <w:pPr>
        <w:jc w:val="center"/>
        <w:rPr>
          <w:sz w:val="48"/>
          <w:szCs w:val="30"/>
        </w:rPr>
      </w:pPr>
      <w:r w:rsidRPr="00EC3E48">
        <w:rPr>
          <w:sz w:val="48"/>
          <w:szCs w:val="30"/>
        </w:rPr>
        <w:t>8 Y 9 Paso</w:t>
      </w:r>
    </w:p>
    <w:p w:rsidR="00EC3E48" w:rsidRPr="00EC3E48" w:rsidRDefault="00EC3E48" w:rsidP="00EC3E48">
      <w:pPr>
        <w:rPr>
          <w:sz w:val="36"/>
          <w:szCs w:val="30"/>
        </w:rPr>
      </w:pPr>
    </w:p>
    <w:p w:rsidR="00EC3E48" w:rsidRPr="00EC3E48" w:rsidRDefault="00EC3E48" w:rsidP="00EC3E48">
      <w:pPr>
        <w:rPr>
          <w:sz w:val="36"/>
          <w:szCs w:val="30"/>
        </w:rPr>
      </w:pPr>
    </w:p>
    <w:p w:rsidR="00EC3E48" w:rsidRPr="00EC3E48" w:rsidRDefault="00EC3E48" w:rsidP="00EC3E48">
      <w:pPr>
        <w:rPr>
          <w:sz w:val="36"/>
          <w:szCs w:val="30"/>
        </w:rPr>
      </w:pPr>
      <w:r w:rsidRPr="00EC3E48">
        <w:rPr>
          <w:sz w:val="36"/>
          <w:szCs w:val="30"/>
        </w:rPr>
        <w:t>1.- Esposa O Esposo Actual.</w:t>
      </w:r>
    </w:p>
    <w:p w:rsidR="00EC3E48" w:rsidRPr="00EC3E48" w:rsidRDefault="00EC3E48" w:rsidP="00EC3E48">
      <w:pPr>
        <w:rPr>
          <w:sz w:val="36"/>
          <w:szCs w:val="30"/>
        </w:rPr>
      </w:pPr>
    </w:p>
    <w:p w:rsidR="00EC3E48" w:rsidRPr="00EC3E48" w:rsidRDefault="00EC3E48" w:rsidP="00EC3E48">
      <w:pPr>
        <w:rPr>
          <w:sz w:val="36"/>
          <w:szCs w:val="30"/>
        </w:rPr>
      </w:pPr>
      <w:r w:rsidRPr="00EC3E48">
        <w:rPr>
          <w:sz w:val="36"/>
          <w:szCs w:val="30"/>
        </w:rPr>
        <w:t>2.- Hijos, Uno Por Uno.</w:t>
      </w:r>
    </w:p>
    <w:p w:rsidR="00EC3E48" w:rsidRPr="00EC3E48" w:rsidRDefault="00EC3E48" w:rsidP="00EC3E48">
      <w:pPr>
        <w:rPr>
          <w:sz w:val="36"/>
          <w:szCs w:val="30"/>
        </w:rPr>
      </w:pPr>
    </w:p>
    <w:p w:rsidR="00EC3E48" w:rsidRPr="00EC3E48" w:rsidRDefault="00EC3E48" w:rsidP="00EC3E48">
      <w:pPr>
        <w:rPr>
          <w:sz w:val="36"/>
          <w:szCs w:val="30"/>
        </w:rPr>
      </w:pPr>
      <w:r w:rsidRPr="00EC3E48">
        <w:rPr>
          <w:sz w:val="36"/>
          <w:szCs w:val="30"/>
        </w:rPr>
        <w:t>3.- Madre.</w:t>
      </w:r>
    </w:p>
    <w:p w:rsidR="00EC3E48" w:rsidRPr="00EC3E48" w:rsidRDefault="00EC3E48" w:rsidP="00EC3E48">
      <w:pPr>
        <w:rPr>
          <w:sz w:val="36"/>
          <w:szCs w:val="30"/>
        </w:rPr>
      </w:pPr>
    </w:p>
    <w:p w:rsidR="00EC3E48" w:rsidRPr="00EC3E48" w:rsidRDefault="00EC3E48" w:rsidP="00EC3E48">
      <w:pPr>
        <w:rPr>
          <w:sz w:val="36"/>
          <w:szCs w:val="30"/>
        </w:rPr>
      </w:pPr>
      <w:r w:rsidRPr="00EC3E48">
        <w:rPr>
          <w:sz w:val="36"/>
          <w:szCs w:val="30"/>
        </w:rPr>
        <w:t>4.- Padre.</w:t>
      </w:r>
    </w:p>
    <w:p w:rsidR="00EC3E48" w:rsidRPr="00EC3E48" w:rsidRDefault="00EC3E48" w:rsidP="00EC3E48">
      <w:pPr>
        <w:rPr>
          <w:sz w:val="36"/>
          <w:szCs w:val="30"/>
        </w:rPr>
      </w:pPr>
    </w:p>
    <w:p w:rsidR="00EC3E48" w:rsidRPr="00EC3E48" w:rsidRDefault="00EC3E48" w:rsidP="00EC3E48">
      <w:pPr>
        <w:rPr>
          <w:sz w:val="36"/>
          <w:szCs w:val="30"/>
        </w:rPr>
      </w:pPr>
      <w:r w:rsidRPr="00EC3E48">
        <w:rPr>
          <w:sz w:val="36"/>
          <w:szCs w:val="30"/>
        </w:rPr>
        <w:t>5.- Hermanos, Uno Por Uno.</w:t>
      </w:r>
    </w:p>
    <w:p w:rsidR="00EC3E48" w:rsidRPr="00EC3E48" w:rsidRDefault="00EC3E48" w:rsidP="00EC3E48">
      <w:pPr>
        <w:rPr>
          <w:sz w:val="36"/>
          <w:szCs w:val="30"/>
        </w:rPr>
      </w:pPr>
    </w:p>
    <w:p w:rsidR="00EC3E48" w:rsidRPr="00EC3E48" w:rsidRDefault="00EC3E48" w:rsidP="00EC3E48">
      <w:pPr>
        <w:rPr>
          <w:sz w:val="36"/>
          <w:szCs w:val="30"/>
        </w:rPr>
      </w:pPr>
      <w:r w:rsidRPr="00EC3E48">
        <w:rPr>
          <w:sz w:val="36"/>
          <w:szCs w:val="30"/>
        </w:rPr>
        <w:t>6.- Abuelos.</w:t>
      </w:r>
    </w:p>
    <w:p w:rsidR="00EC3E48" w:rsidRPr="00EC3E48" w:rsidRDefault="00EC3E48" w:rsidP="00EC3E48">
      <w:pPr>
        <w:rPr>
          <w:sz w:val="36"/>
          <w:szCs w:val="30"/>
        </w:rPr>
      </w:pPr>
    </w:p>
    <w:p w:rsidR="00EC3E48" w:rsidRPr="00EC3E48" w:rsidRDefault="00EC3E48" w:rsidP="00EC3E48">
      <w:pPr>
        <w:rPr>
          <w:sz w:val="36"/>
          <w:szCs w:val="30"/>
        </w:rPr>
      </w:pPr>
      <w:r w:rsidRPr="00EC3E48">
        <w:rPr>
          <w:sz w:val="36"/>
          <w:szCs w:val="30"/>
        </w:rPr>
        <w:t>7.- Tíos.</w:t>
      </w:r>
    </w:p>
    <w:p w:rsidR="00EC3E48" w:rsidRPr="00EC3E48" w:rsidRDefault="00EC3E48" w:rsidP="00EC3E48">
      <w:pPr>
        <w:rPr>
          <w:sz w:val="36"/>
          <w:szCs w:val="30"/>
        </w:rPr>
      </w:pPr>
    </w:p>
    <w:p w:rsidR="00EC3E48" w:rsidRPr="00EC3E48" w:rsidRDefault="00EC3E48" w:rsidP="00EC3E48">
      <w:pPr>
        <w:rPr>
          <w:sz w:val="36"/>
          <w:szCs w:val="30"/>
        </w:rPr>
      </w:pPr>
      <w:r w:rsidRPr="00EC3E48">
        <w:rPr>
          <w:sz w:val="36"/>
          <w:szCs w:val="30"/>
        </w:rPr>
        <w:t>8.- Primos.</w:t>
      </w:r>
    </w:p>
    <w:p w:rsidR="00EC3E48" w:rsidRPr="00EC3E48" w:rsidRDefault="00EC3E48" w:rsidP="00EC3E48">
      <w:pPr>
        <w:rPr>
          <w:sz w:val="36"/>
          <w:szCs w:val="30"/>
        </w:rPr>
      </w:pPr>
    </w:p>
    <w:p w:rsidR="00EC3E48" w:rsidRPr="00EC3E48" w:rsidRDefault="00EC3E48" w:rsidP="00EC3E48">
      <w:pPr>
        <w:rPr>
          <w:sz w:val="36"/>
          <w:szCs w:val="30"/>
        </w:rPr>
      </w:pPr>
      <w:r w:rsidRPr="00EC3E48">
        <w:rPr>
          <w:sz w:val="36"/>
          <w:szCs w:val="30"/>
        </w:rPr>
        <w:t>9.- Vecinos, Patrones Y Empleados.</w:t>
      </w:r>
    </w:p>
    <w:p w:rsidR="00EC3E48" w:rsidRPr="00EC3E48" w:rsidRDefault="00EC3E48" w:rsidP="00EC3E48">
      <w:pPr>
        <w:rPr>
          <w:sz w:val="36"/>
          <w:szCs w:val="30"/>
        </w:rPr>
      </w:pPr>
    </w:p>
    <w:p w:rsidR="00EC3E48" w:rsidRPr="00EC3E48" w:rsidRDefault="00EC3E48" w:rsidP="00EC3E48">
      <w:pPr>
        <w:rPr>
          <w:sz w:val="36"/>
          <w:szCs w:val="30"/>
        </w:rPr>
      </w:pPr>
      <w:r w:rsidRPr="00EC3E48">
        <w:rPr>
          <w:sz w:val="36"/>
          <w:szCs w:val="30"/>
        </w:rPr>
        <w:t>10</w:t>
      </w:r>
      <w:r w:rsidR="0067679A">
        <w:rPr>
          <w:sz w:val="36"/>
          <w:szCs w:val="30"/>
        </w:rPr>
        <w:t>.- Instituciones Espirituales, Religiosas y G</w:t>
      </w:r>
      <w:bookmarkStart w:id="0" w:name="_GoBack"/>
      <w:bookmarkEnd w:id="0"/>
      <w:r w:rsidRPr="00EC3E48">
        <w:rPr>
          <w:sz w:val="36"/>
          <w:szCs w:val="30"/>
        </w:rPr>
        <w:t>ubernamentales.</w:t>
      </w:r>
    </w:p>
    <w:p w:rsidR="00EC3E48" w:rsidRPr="00EC3E48" w:rsidRDefault="00EC3E48" w:rsidP="00EC3E48">
      <w:pPr>
        <w:rPr>
          <w:sz w:val="36"/>
          <w:szCs w:val="30"/>
        </w:rPr>
      </w:pPr>
    </w:p>
    <w:p w:rsidR="00EC3E48" w:rsidRPr="00EC3E48" w:rsidRDefault="00EC3E48" w:rsidP="00EC3E48">
      <w:pPr>
        <w:rPr>
          <w:sz w:val="36"/>
          <w:szCs w:val="30"/>
        </w:rPr>
      </w:pPr>
      <w:r w:rsidRPr="00EC3E48">
        <w:rPr>
          <w:sz w:val="36"/>
          <w:szCs w:val="30"/>
        </w:rPr>
        <w:t>11</w:t>
      </w:r>
      <w:r w:rsidR="0067679A">
        <w:rPr>
          <w:sz w:val="36"/>
          <w:szCs w:val="30"/>
        </w:rPr>
        <w:t>.- C</w:t>
      </w:r>
      <w:r w:rsidRPr="00EC3E48">
        <w:rPr>
          <w:sz w:val="36"/>
          <w:szCs w:val="30"/>
        </w:rPr>
        <w:t>ompañ</w:t>
      </w:r>
      <w:r w:rsidR="0067679A">
        <w:rPr>
          <w:sz w:val="36"/>
          <w:szCs w:val="30"/>
        </w:rPr>
        <w:t>eros De A.S</w:t>
      </w:r>
      <w:r w:rsidRPr="00EC3E48">
        <w:rPr>
          <w:sz w:val="36"/>
          <w:szCs w:val="30"/>
        </w:rPr>
        <w:t>.</w:t>
      </w:r>
    </w:p>
    <w:p w:rsidR="00EC3E48" w:rsidRPr="00EC3E48" w:rsidRDefault="00EC3E48" w:rsidP="00EC3E48">
      <w:pPr>
        <w:rPr>
          <w:sz w:val="36"/>
          <w:szCs w:val="30"/>
        </w:rPr>
      </w:pPr>
    </w:p>
    <w:p w:rsidR="00EC3E48" w:rsidRPr="00EC3E48" w:rsidRDefault="00EC3E48" w:rsidP="00EC3E48">
      <w:pPr>
        <w:rPr>
          <w:sz w:val="36"/>
          <w:szCs w:val="30"/>
        </w:rPr>
      </w:pPr>
      <w:r w:rsidRPr="00EC3E48">
        <w:rPr>
          <w:sz w:val="36"/>
          <w:szCs w:val="30"/>
        </w:rPr>
        <w:t>12.- Daños A Mí Mismo.</w:t>
      </w:r>
    </w:p>
    <w:p w:rsidR="00EC3E48" w:rsidRPr="00EC3E48" w:rsidRDefault="00EC3E48" w:rsidP="00EC3E48">
      <w:pPr>
        <w:rPr>
          <w:sz w:val="36"/>
          <w:szCs w:val="30"/>
        </w:rPr>
      </w:pPr>
    </w:p>
    <w:p w:rsidR="00EC3E48" w:rsidRPr="00EC3E48" w:rsidRDefault="00EC3E48" w:rsidP="00EC3E48">
      <w:pPr>
        <w:rPr>
          <w:sz w:val="36"/>
          <w:szCs w:val="30"/>
        </w:rPr>
      </w:pPr>
      <w:r w:rsidRPr="00EC3E48">
        <w:rPr>
          <w:sz w:val="36"/>
          <w:szCs w:val="30"/>
        </w:rPr>
        <w:t>13.- Daños A Dios.</w:t>
      </w:r>
    </w:p>
    <w:sectPr w:rsidR="00EC3E48" w:rsidRPr="00EC3E48" w:rsidSect="00D01A10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E2D" w:rsidRDefault="00A21E2D" w:rsidP="00D01A10">
      <w:r>
        <w:separator/>
      </w:r>
    </w:p>
  </w:endnote>
  <w:endnote w:type="continuationSeparator" w:id="0">
    <w:p w:rsidR="00A21E2D" w:rsidRDefault="00A21E2D" w:rsidP="00D01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E2D" w:rsidRDefault="00A21E2D" w:rsidP="00D01A10">
      <w:r>
        <w:separator/>
      </w:r>
    </w:p>
  </w:footnote>
  <w:footnote w:type="continuationSeparator" w:id="0">
    <w:p w:rsidR="00A21E2D" w:rsidRDefault="00A21E2D" w:rsidP="00D01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A10" w:rsidRDefault="00D01A10" w:rsidP="00D01A10">
    <w:pPr>
      <w:pStyle w:val="Encabezado"/>
      <w:rPr>
        <w:sz w:val="28"/>
      </w:rPr>
    </w:pPr>
    <w:r>
      <w:rPr>
        <w:noProof/>
        <w:lang w:eastAsia="es-MX"/>
      </w:rPr>
      <w:drawing>
        <wp:inline distT="0" distB="0" distL="0" distR="0">
          <wp:extent cx="6858000" cy="1114425"/>
          <wp:effectExtent l="0" t="0" r="0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424" b="15273"/>
                  <a:stretch/>
                </pic:blipFill>
                <pic:spPr bwMode="auto">
                  <a:xfrm>
                    <a:off x="0" y="0"/>
                    <a:ext cx="6858000" cy="1114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01A10" w:rsidRPr="00D01A10" w:rsidRDefault="00D01A10" w:rsidP="00D01A1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825"/>
    <w:rsid w:val="001E55AF"/>
    <w:rsid w:val="00431F89"/>
    <w:rsid w:val="00507825"/>
    <w:rsid w:val="0067679A"/>
    <w:rsid w:val="006F72EF"/>
    <w:rsid w:val="008D467A"/>
    <w:rsid w:val="008E2145"/>
    <w:rsid w:val="00A21E2D"/>
    <w:rsid w:val="00C626E5"/>
    <w:rsid w:val="00D01A10"/>
    <w:rsid w:val="00D24ACC"/>
    <w:rsid w:val="00D813AD"/>
    <w:rsid w:val="00E23A94"/>
    <w:rsid w:val="00EC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2A6B8C-08F3-46D0-8501-41D6194C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01A10"/>
  </w:style>
  <w:style w:type="paragraph" w:styleId="Piedepgina">
    <w:name w:val="footer"/>
    <w:basedOn w:val="Normal"/>
    <w:link w:val="Piedepgina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1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o\Documents\Plantillas%20personalizadas%20de%20Office\Soplo%20de%20Esperanza%20GD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Soplo de Esperanza GDL</Template>
  <TotalTime>2</TotalTime>
  <Pages>1</Pages>
  <Words>54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 Nuñez Romo</cp:lastModifiedBy>
  <cp:revision>4</cp:revision>
  <cp:lastPrinted>2018-01-08T21:57:00Z</cp:lastPrinted>
  <dcterms:created xsi:type="dcterms:W3CDTF">2018-01-08T21:56:00Z</dcterms:created>
  <dcterms:modified xsi:type="dcterms:W3CDTF">2018-01-08T21:58:00Z</dcterms:modified>
</cp:coreProperties>
</file>