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8F9" w:rsidRPr="00822D16" w:rsidRDefault="006A58F9" w:rsidP="006A58F9">
      <w:pPr>
        <w:jc w:val="center"/>
        <w:rPr>
          <w:sz w:val="40"/>
          <w:szCs w:val="30"/>
        </w:rPr>
      </w:pPr>
      <w:r w:rsidRPr="00822D16">
        <w:rPr>
          <w:sz w:val="40"/>
          <w:szCs w:val="30"/>
        </w:rPr>
        <w:t xml:space="preserve">Puntos Importantes Para Apadrinamiento </w:t>
      </w:r>
    </w:p>
    <w:p w:rsidR="006A58F9" w:rsidRPr="00822D16" w:rsidRDefault="006A58F9" w:rsidP="006A58F9">
      <w:pPr>
        <w:jc w:val="center"/>
        <w:rPr>
          <w:sz w:val="40"/>
          <w:szCs w:val="30"/>
        </w:rPr>
      </w:pPr>
      <w:r w:rsidRPr="00822D16">
        <w:rPr>
          <w:sz w:val="40"/>
          <w:szCs w:val="30"/>
        </w:rPr>
        <w:t>De 8 y 9 Paso</w:t>
      </w:r>
    </w:p>
    <w:p w:rsidR="006A58F9" w:rsidRPr="00822D16" w:rsidRDefault="006A58F9" w:rsidP="006A58F9">
      <w:pPr>
        <w:rPr>
          <w:sz w:val="32"/>
          <w:szCs w:val="30"/>
        </w:rPr>
      </w:pPr>
    </w:p>
    <w:p w:rsidR="006A58F9" w:rsidRPr="00822D16" w:rsidRDefault="006A58F9" w:rsidP="006A58F9">
      <w:pPr>
        <w:ind w:firstLine="708"/>
        <w:rPr>
          <w:sz w:val="32"/>
          <w:szCs w:val="30"/>
        </w:rPr>
      </w:pPr>
      <w:r w:rsidRPr="00822D16">
        <w:rPr>
          <w:sz w:val="32"/>
          <w:szCs w:val="30"/>
        </w:rPr>
        <w:t>01.- hacer una charla para que se calme el escribiente tome confianza</w:t>
      </w:r>
    </w:p>
    <w:p w:rsidR="006A58F9" w:rsidRPr="00822D16" w:rsidRDefault="006A58F9" w:rsidP="006A58F9">
      <w:pPr>
        <w:rPr>
          <w:sz w:val="32"/>
          <w:szCs w:val="30"/>
        </w:rPr>
      </w:pPr>
    </w:p>
    <w:p w:rsidR="006A58F9" w:rsidRPr="00822D16" w:rsidRDefault="006A58F9" w:rsidP="006A58F9">
      <w:pPr>
        <w:ind w:firstLine="708"/>
        <w:rPr>
          <w:sz w:val="32"/>
          <w:szCs w:val="30"/>
        </w:rPr>
      </w:pPr>
      <w:r w:rsidRPr="00822D16">
        <w:rPr>
          <w:sz w:val="32"/>
          <w:szCs w:val="30"/>
        </w:rPr>
        <w:t>02.- Comprometer con dios en oración y meditación con su trabajo al 200% de honestidad</w:t>
      </w:r>
    </w:p>
    <w:p w:rsidR="006A58F9" w:rsidRPr="00822D16" w:rsidRDefault="006A58F9" w:rsidP="006A58F9">
      <w:pPr>
        <w:rPr>
          <w:sz w:val="32"/>
          <w:szCs w:val="30"/>
        </w:rPr>
      </w:pPr>
    </w:p>
    <w:p w:rsidR="006A58F9" w:rsidRPr="00822D16" w:rsidRDefault="006A58F9" w:rsidP="006A58F9">
      <w:pPr>
        <w:ind w:firstLine="708"/>
        <w:rPr>
          <w:sz w:val="32"/>
          <w:szCs w:val="30"/>
        </w:rPr>
      </w:pPr>
      <w:r w:rsidRPr="00822D16">
        <w:rPr>
          <w:sz w:val="32"/>
          <w:szCs w:val="30"/>
        </w:rPr>
        <w:t>03.- Sacar resentimiento, miedo, molestias.</w:t>
      </w:r>
    </w:p>
    <w:p w:rsidR="006A58F9" w:rsidRPr="00822D16" w:rsidRDefault="006A58F9" w:rsidP="006A58F9">
      <w:pPr>
        <w:rPr>
          <w:sz w:val="32"/>
          <w:szCs w:val="30"/>
        </w:rPr>
      </w:pPr>
    </w:p>
    <w:p w:rsidR="006A58F9" w:rsidRPr="00822D16" w:rsidRDefault="006A58F9" w:rsidP="006A58F9">
      <w:pPr>
        <w:ind w:firstLine="708"/>
        <w:rPr>
          <w:sz w:val="32"/>
          <w:szCs w:val="30"/>
        </w:rPr>
      </w:pPr>
      <w:r w:rsidRPr="00822D16">
        <w:rPr>
          <w:sz w:val="32"/>
          <w:szCs w:val="30"/>
        </w:rPr>
        <w:t>04.- Base, tener fe y reflexionar.</w:t>
      </w:r>
    </w:p>
    <w:p w:rsidR="006A58F9" w:rsidRPr="00822D16" w:rsidRDefault="006A58F9" w:rsidP="006A58F9">
      <w:pPr>
        <w:rPr>
          <w:sz w:val="32"/>
          <w:szCs w:val="30"/>
        </w:rPr>
      </w:pPr>
    </w:p>
    <w:p w:rsidR="006A58F9" w:rsidRPr="00822D16" w:rsidRDefault="006A58F9" w:rsidP="006A58F9">
      <w:pPr>
        <w:ind w:firstLine="708"/>
        <w:rPr>
          <w:sz w:val="32"/>
          <w:szCs w:val="30"/>
        </w:rPr>
      </w:pPr>
      <w:r w:rsidRPr="00822D16">
        <w:rPr>
          <w:sz w:val="32"/>
          <w:szCs w:val="30"/>
        </w:rPr>
        <w:t>05.- Sugerir que le el 8 paso.</w:t>
      </w:r>
    </w:p>
    <w:p w:rsidR="006A58F9" w:rsidRPr="00822D16" w:rsidRDefault="006A58F9" w:rsidP="006A58F9">
      <w:pPr>
        <w:rPr>
          <w:sz w:val="32"/>
          <w:szCs w:val="30"/>
        </w:rPr>
      </w:pPr>
    </w:p>
    <w:p w:rsidR="006A58F9" w:rsidRPr="00822D16" w:rsidRDefault="006A58F9" w:rsidP="006A58F9">
      <w:pPr>
        <w:ind w:firstLine="708"/>
        <w:rPr>
          <w:sz w:val="32"/>
          <w:szCs w:val="30"/>
        </w:rPr>
      </w:pPr>
      <w:r w:rsidRPr="00822D16">
        <w:rPr>
          <w:sz w:val="32"/>
          <w:szCs w:val="30"/>
        </w:rPr>
        <w:t>06.- Origen y causa de adonde lo llevo el daño.</w:t>
      </w:r>
    </w:p>
    <w:p w:rsidR="006A58F9" w:rsidRPr="00822D16" w:rsidRDefault="006A58F9" w:rsidP="006A58F9">
      <w:pPr>
        <w:rPr>
          <w:sz w:val="32"/>
          <w:szCs w:val="30"/>
        </w:rPr>
      </w:pPr>
    </w:p>
    <w:p w:rsidR="006A58F9" w:rsidRPr="00822D16" w:rsidRDefault="006A58F9" w:rsidP="006A58F9">
      <w:pPr>
        <w:ind w:left="708"/>
        <w:rPr>
          <w:sz w:val="32"/>
          <w:szCs w:val="30"/>
        </w:rPr>
      </w:pPr>
      <w:r w:rsidRPr="00822D16">
        <w:rPr>
          <w:sz w:val="32"/>
          <w:szCs w:val="30"/>
        </w:rPr>
        <w:t xml:space="preserve">07.- Que acepte el daño por </w:t>
      </w:r>
      <w:r w:rsidR="00822D16" w:rsidRPr="00822D16">
        <w:rPr>
          <w:sz w:val="32"/>
          <w:szCs w:val="30"/>
        </w:rPr>
        <w:t>sí</w:t>
      </w:r>
      <w:bookmarkStart w:id="0" w:name="_GoBack"/>
      <w:bookmarkEnd w:id="0"/>
      <w:r w:rsidRPr="00822D16">
        <w:rPr>
          <w:sz w:val="32"/>
          <w:szCs w:val="30"/>
        </w:rPr>
        <w:t xml:space="preserve"> mismo y que tome conciencia para no hacerlo.</w:t>
      </w:r>
    </w:p>
    <w:p w:rsidR="006A58F9" w:rsidRPr="00822D16" w:rsidRDefault="006A58F9" w:rsidP="006A58F9">
      <w:pPr>
        <w:rPr>
          <w:sz w:val="32"/>
          <w:szCs w:val="30"/>
        </w:rPr>
      </w:pPr>
    </w:p>
    <w:p w:rsidR="006A58F9" w:rsidRPr="00822D16" w:rsidRDefault="006A58F9" w:rsidP="006A58F9">
      <w:pPr>
        <w:ind w:firstLine="708"/>
        <w:rPr>
          <w:sz w:val="32"/>
          <w:szCs w:val="30"/>
        </w:rPr>
      </w:pPr>
      <w:r w:rsidRPr="00822D16">
        <w:rPr>
          <w:sz w:val="32"/>
          <w:szCs w:val="30"/>
        </w:rPr>
        <w:t>08.- Desglosar que efecto causo el daño.</w:t>
      </w:r>
    </w:p>
    <w:p w:rsidR="006A58F9" w:rsidRPr="00822D16" w:rsidRDefault="006A58F9" w:rsidP="006A58F9">
      <w:pPr>
        <w:rPr>
          <w:sz w:val="32"/>
          <w:szCs w:val="30"/>
        </w:rPr>
      </w:pPr>
    </w:p>
    <w:p w:rsidR="006A58F9" w:rsidRPr="00822D16" w:rsidRDefault="006A58F9" w:rsidP="006A58F9">
      <w:pPr>
        <w:ind w:firstLine="708"/>
        <w:rPr>
          <w:sz w:val="32"/>
          <w:szCs w:val="30"/>
        </w:rPr>
      </w:pPr>
      <w:r w:rsidRPr="00822D16">
        <w:rPr>
          <w:sz w:val="32"/>
          <w:szCs w:val="30"/>
        </w:rPr>
        <w:t>09.- No tomar el papel de verdugos o jueces.</w:t>
      </w:r>
    </w:p>
    <w:p w:rsidR="006A58F9" w:rsidRPr="00822D16" w:rsidRDefault="006A58F9" w:rsidP="006A58F9">
      <w:pPr>
        <w:rPr>
          <w:sz w:val="32"/>
          <w:szCs w:val="30"/>
        </w:rPr>
      </w:pPr>
      <w:r w:rsidRPr="00822D16">
        <w:rPr>
          <w:sz w:val="32"/>
          <w:szCs w:val="30"/>
        </w:rPr>
        <w:tab/>
      </w:r>
    </w:p>
    <w:p w:rsidR="006A58F9" w:rsidRPr="00822D16" w:rsidRDefault="006A58F9" w:rsidP="006A58F9">
      <w:pPr>
        <w:ind w:firstLine="708"/>
        <w:rPr>
          <w:sz w:val="32"/>
          <w:szCs w:val="30"/>
        </w:rPr>
      </w:pPr>
      <w:r w:rsidRPr="00822D16">
        <w:rPr>
          <w:sz w:val="32"/>
          <w:szCs w:val="30"/>
        </w:rPr>
        <w:t>10.- Reflexiona Los Daños Por Pregunta.</w:t>
      </w:r>
    </w:p>
    <w:p w:rsidR="006A58F9" w:rsidRPr="00822D16" w:rsidRDefault="006A58F9" w:rsidP="006A58F9">
      <w:pPr>
        <w:rPr>
          <w:sz w:val="32"/>
          <w:szCs w:val="30"/>
        </w:rPr>
      </w:pPr>
    </w:p>
    <w:p w:rsidR="006A58F9" w:rsidRPr="00822D16" w:rsidRDefault="006A58F9" w:rsidP="006A58F9">
      <w:pPr>
        <w:ind w:firstLine="708"/>
        <w:rPr>
          <w:sz w:val="32"/>
          <w:szCs w:val="30"/>
        </w:rPr>
      </w:pPr>
      <w:r w:rsidRPr="00822D16">
        <w:rPr>
          <w:sz w:val="32"/>
          <w:szCs w:val="30"/>
        </w:rPr>
        <w:t>11.- Que pida perdón, pedir perdón a dios, perdonarlo y perdonarse para la liberación de sentimientos de culpa.</w:t>
      </w:r>
    </w:p>
    <w:p w:rsidR="006A58F9" w:rsidRPr="00822D16" w:rsidRDefault="006A58F9" w:rsidP="006A58F9">
      <w:pPr>
        <w:rPr>
          <w:sz w:val="32"/>
          <w:szCs w:val="30"/>
        </w:rPr>
      </w:pPr>
    </w:p>
    <w:p w:rsidR="006A58F9" w:rsidRPr="00822D16" w:rsidRDefault="006A58F9" w:rsidP="006A58F9">
      <w:pPr>
        <w:ind w:firstLine="708"/>
        <w:rPr>
          <w:sz w:val="32"/>
          <w:szCs w:val="30"/>
        </w:rPr>
      </w:pPr>
      <w:r w:rsidRPr="00822D16">
        <w:rPr>
          <w:sz w:val="32"/>
          <w:szCs w:val="30"/>
        </w:rPr>
        <w:t>12.- Decirle que es el fin del aislamiento ante dios  y los demás.</w:t>
      </w:r>
    </w:p>
    <w:p w:rsidR="006A58F9" w:rsidRPr="00822D16" w:rsidRDefault="006A58F9" w:rsidP="006A58F9">
      <w:pPr>
        <w:rPr>
          <w:sz w:val="32"/>
          <w:szCs w:val="30"/>
        </w:rPr>
      </w:pPr>
    </w:p>
    <w:p w:rsidR="00D01A10" w:rsidRPr="00822D16" w:rsidRDefault="006A58F9" w:rsidP="006A58F9">
      <w:pPr>
        <w:ind w:firstLine="708"/>
        <w:rPr>
          <w:sz w:val="32"/>
          <w:szCs w:val="30"/>
        </w:rPr>
      </w:pPr>
      <w:r w:rsidRPr="00822D16">
        <w:rPr>
          <w:sz w:val="32"/>
          <w:szCs w:val="30"/>
        </w:rPr>
        <w:t>13.- Hacer minuciosamente el cerco.</w:t>
      </w:r>
    </w:p>
    <w:sectPr w:rsidR="00D01A10" w:rsidRPr="00822D16" w:rsidSect="00D01A10">
      <w:headerReference w:type="default" r:id="rId6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29C6" w:rsidRDefault="001629C6" w:rsidP="00D01A10">
      <w:r>
        <w:separator/>
      </w:r>
    </w:p>
  </w:endnote>
  <w:endnote w:type="continuationSeparator" w:id="0">
    <w:p w:rsidR="001629C6" w:rsidRDefault="001629C6" w:rsidP="00D01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29C6" w:rsidRDefault="001629C6" w:rsidP="00D01A10">
      <w:r>
        <w:separator/>
      </w:r>
    </w:p>
  </w:footnote>
  <w:footnote w:type="continuationSeparator" w:id="0">
    <w:p w:rsidR="001629C6" w:rsidRDefault="001629C6" w:rsidP="00D01A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1A10" w:rsidRDefault="00D01A10" w:rsidP="00D01A10">
    <w:pPr>
      <w:pStyle w:val="Encabezado"/>
      <w:rPr>
        <w:sz w:val="28"/>
      </w:rPr>
    </w:pPr>
    <w:r>
      <w:rPr>
        <w:noProof/>
        <w:lang w:eastAsia="es-MX"/>
      </w:rPr>
      <w:drawing>
        <wp:inline distT="0" distB="0" distL="0" distR="0">
          <wp:extent cx="6858000" cy="1114425"/>
          <wp:effectExtent l="0" t="0" r="0" b="952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ncabezad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424" b="15273"/>
                  <a:stretch/>
                </pic:blipFill>
                <pic:spPr bwMode="auto">
                  <a:xfrm>
                    <a:off x="0" y="0"/>
                    <a:ext cx="6858000" cy="1114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D01A10" w:rsidRPr="00D01A10" w:rsidRDefault="00D01A10" w:rsidP="00D01A1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8F9"/>
    <w:rsid w:val="001629C6"/>
    <w:rsid w:val="001E55AF"/>
    <w:rsid w:val="00431F89"/>
    <w:rsid w:val="005D6599"/>
    <w:rsid w:val="005F72AE"/>
    <w:rsid w:val="006A58F9"/>
    <w:rsid w:val="00822D16"/>
    <w:rsid w:val="00C80984"/>
    <w:rsid w:val="00D01A10"/>
    <w:rsid w:val="00D8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6EEB3C7-273C-422D-9695-5477216A2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8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01A10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D01A10"/>
  </w:style>
  <w:style w:type="paragraph" w:styleId="Piedepgina">
    <w:name w:val="footer"/>
    <w:basedOn w:val="Normal"/>
    <w:link w:val="PiedepginaCar"/>
    <w:uiPriority w:val="99"/>
    <w:unhideWhenUsed/>
    <w:rsid w:val="00D01A10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1A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onio\Documents\Plantillas%20personalizadas%20de%20Office\Soplo%20de%20Esperanza%20GDL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Soplo de Esperanza GDL</Template>
  <TotalTime>3</TotalTime>
  <Pages>1</Pages>
  <Words>123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Antonio Nuñez Romo</cp:lastModifiedBy>
  <cp:revision>3</cp:revision>
  <cp:lastPrinted>2018-01-08T20:54:00Z</cp:lastPrinted>
  <dcterms:created xsi:type="dcterms:W3CDTF">2017-08-27T00:10:00Z</dcterms:created>
  <dcterms:modified xsi:type="dcterms:W3CDTF">2018-01-08T21:54:00Z</dcterms:modified>
</cp:coreProperties>
</file>