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7F9" w:rsidRPr="00EE41DB" w:rsidRDefault="001A57F9" w:rsidP="001A57F9">
      <w:pPr>
        <w:jc w:val="center"/>
        <w:rPr>
          <w:sz w:val="56"/>
          <w:szCs w:val="30"/>
        </w:rPr>
      </w:pPr>
      <w:r w:rsidRPr="00EE41DB">
        <w:rPr>
          <w:sz w:val="56"/>
          <w:szCs w:val="30"/>
        </w:rPr>
        <w:t xml:space="preserve">Puntos Importantes Sobre </w:t>
      </w:r>
    </w:p>
    <w:p w:rsidR="001A57F9" w:rsidRPr="00EE41DB" w:rsidRDefault="001A57F9" w:rsidP="001A57F9">
      <w:pPr>
        <w:jc w:val="center"/>
        <w:rPr>
          <w:sz w:val="56"/>
          <w:szCs w:val="30"/>
        </w:rPr>
      </w:pPr>
      <w:r w:rsidRPr="00EE41DB">
        <w:rPr>
          <w:sz w:val="56"/>
          <w:szCs w:val="30"/>
        </w:rPr>
        <w:t>La Reparación De Daños</w:t>
      </w:r>
    </w:p>
    <w:p w:rsidR="001A57F9" w:rsidRPr="00EE41DB" w:rsidRDefault="001A57F9" w:rsidP="001A57F9">
      <w:pPr>
        <w:rPr>
          <w:sz w:val="44"/>
          <w:szCs w:val="30"/>
        </w:rPr>
      </w:pPr>
    </w:p>
    <w:p w:rsidR="001A57F9" w:rsidRPr="00EE41DB" w:rsidRDefault="001A57F9" w:rsidP="001A57F9">
      <w:pPr>
        <w:rPr>
          <w:sz w:val="44"/>
          <w:szCs w:val="30"/>
        </w:rPr>
      </w:pPr>
    </w:p>
    <w:p w:rsidR="001A57F9" w:rsidRPr="00EE41DB" w:rsidRDefault="001A57F9" w:rsidP="00240CB9">
      <w:pPr>
        <w:rPr>
          <w:sz w:val="44"/>
          <w:szCs w:val="30"/>
        </w:rPr>
      </w:pPr>
      <w:r w:rsidRPr="00EE41DB">
        <w:rPr>
          <w:sz w:val="44"/>
          <w:szCs w:val="30"/>
        </w:rPr>
        <w:t>1.- Que Lean El 9 Paso.</w:t>
      </w:r>
    </w:p>
    <w:p w:rsidR="001A57F9" w:rsidRPr="00EE41DB" w:rsidRDefault="001A57F9" w:rsidP="001A57F9">
      <w:pPr>
        <w:rPr>
          <w:sz w:val="44"/>
          <w:szCs w:val="30"/>
        </w:rPr>
      </w:pPr>
    </w:p>
    <w:p w:rsidR="001A57F9" w:rsidRPr="00EE41DB" w:rsidRDefault="001A57F9" w:rsidP="00240CB9">
      <w:pPr>
        <w:rPr>
          <w:sz w:val="44"/>
          <w:szCs w:val="30"/>
        </w:rPr>
      </w:pPr>
      <w:r w:rsidRPr="00EE41DB">
        <w:rPr>
          <w:sz w:val="44"/>
          <w:szCs w:val="30"/>
        </w:rPr>
        <w:t xml:space="preserve">2.- No dar alta, tiene que venir a su recuperación e investigar sobre </w:t>
      </w:r>
      <w:r w:rsidR="00EE41DB" w:rsidRPr="00EE41DB">
        <w:rPr>
          <w:sz w:val="44"/>
          <w:szCs w:val="30"/>
        </w:rPr>
        <w:t>él</w:t>
      </w:r>
      <w:bookmarkStart w:id="0" w:name="_GoBack"/>
      <w:bookmarkEnd w:id="0"/>
      <w:r w:rsidRPr="00EE41DB">
        <w:rPr>
          <w:sz w:val="44"/>
          <w:szCs w:val="30"/>
        </w:rPr>
        <w:t xml:space="preserve"> o ella.</w:t>
      </w:r>
    </w:p>
    <w:p w:rsidR="001A57F9" w:rsidRPr="00EE41DB" w:rsidRDefault="001A57F9" w:rsidP="001A57F9">
      <w:pPr>
        <w:rPr>
          <w:sz w:val="44"/>
          <w:szCs w:val="30"/>
        </w:rPr>
      </w:pPr>
    </w:p>
    <w:p w:rsidR="001A57F9" w:rsidRPr="00EE41DB" w:rsidRDefault="001A57F9" w:rsidP="00240CB9">
      <w:pPr>
        <w:rPr>
          <w:sz w:val="44"/>
          <w:szCs w:val="30"/>
        </w:rPr>
      </w:pPr>
      <w:r w:rsidRPr="00EE41DB">
        <w:rPr>
          <w:sz w:val="44"/>
          <w:szCs w:val="30"/>
        </w:rPr>
        <w:t>3.- Estudiar 2do Fe Y Sano Juicio.</w:t>
      </w:r>
    </w:p>
    <w:p w:rsidR="001A57F9" w:rsidRPr="00EE41DB" w:rsidRDefault="001A57F9" w:rsidP="001A57F9">
      <w:pPr>
        <w:rPr>
          <w:sz w:val="44"/>
          <w:szCs w:val="30"/>
        </w:rPr>
      </w:pPr>
    </w:p>
    <w:p w:rsidR="001A57F9" w:rsidRPr="00EE41DB" w:rsidRDefault="001A57F9" w:rsidP="00240CB9">
      <w:pPr>
        <w:rPr>
          <w:sz w:val="44"/>
          <w:szCs w:val="30"/>
        </w:rPr>
      </w:pPr>
      <w:r w:rsidRPr="00EE41DB">
        <w:rPr>
          <w:sz w:val="44"/>
          <w:szCs w:val="30"/>
        </w:rPr>
        <w:t>4.- Echarle Acción Y Que Va A Comprometerse Con EL Mismo.</w:t>
      </w:r>
    </w:p>
    <w:p w:rsidR="001A57F9" w:rsidRPr="00EE41DB" w:rsidRDefault="001A57F9" w:rsidP="001A57F9">
      <w:pPr>
        <w:rPr>
          <w:sz w:val="44"/>
          <w:szCs w:val="30"/>
        </w:rPr>
      </w:pPr>
    </w:p>
    <w:p w:rsidR="001A57F9" w:rsidRPr="00EE41DB" w:rsidRDefault="001A57F9" w:rsidP="00240CB9">
      <w:pPr>
        <w:rPr>
          <w:sz w:val="44"/>
          <w:szCs w:val="30"/>
        </w:rPr>
      </w:pPr>
      <w:r w:rsidRPr="00EE41DB">
        <w:rPr>
          <w:sz w:val="44"/>
          <w:szCs w:val="30"/>
        </w:rPr>
        <w:t>5.- Vamos E Empezar a Convivir con Los Demás.</w:t>
      </w:r>
    </w:p>
    <w:p w:rsidR="001A57F9" w:rsidRPr="00EE41DB" w:rsidRDefault="001A57F9" w:rsidP="001A57F9">
      <w:pPr>
        <w:rPr>
          <w:sz w:val="44"/>
          <w:szCs w:val="30"/>
        </w:rPr>
      </w:pPr>
    </w:p>
    <w:p w:rsidR="001A57F9" w:rsidRPr="00EE41DB" w:rsidRDefault="001A57F9" w:rsidP="00240CB9">
      <w:pPr>
        <w:rPr>
          <w:sz w:val="44"/>
          <w:szCs w:val="30"/>
        </w:rPr>
      </w:pPr>
      <w:r w:rsidRPr="00EE41DB">
        <w:rPr>
          <w:sz w:val="44"/>
          <w:szCs w:val="30"/>
        </w:rPr>
        <w:t>6.- Devolver O Subir La Autoestima Al Escribiente.</w:t>
      </w:r>
    </w:p>
    <w:p w:rsidR="001A57F9" w:rsidRPr="00EE41DB" w:rsidRDefault="001A57F9" w:rsidP="001A57F9">
      <w:pPr>
        <w:rPr>
          <w:sz w:val="44"/>
          <w:szCs w:val="30"/>
        </w:rPr>
      </w:pPr>
    </w:p>
    <w:p w:rsidR="001A57F9" w:rsidRPr="00EE41DB" w:rsidRDefault="001A57F9" w:rsidP="00240CB9">
      <w:pPr>
        <w:rPr>
          <w:sz w:val="44"/>
          <w:szCs w:val="30"/>
        </w:rPr>
      </w:pPr>
      <w:r w:rsidRPr="00EE41DB">
        <w:rPr>
          <w:sz w:val="44"/>
          <w:szCs w:val="30"/>
        </w:rPr>
        <w:t>7.- Perdón Hacer Cambio De Juicios Y Actitudes Con Los Hechos A Los Demás.</w:t>
      </w:r>
    </w:p>
    <w:p w:rsidR="001A57F9" w:rsidRPr="00EE41DB" w:rsidRDefault="001A57F9" w:rsidP="001A57F9">
      <w:pPr>
        <w:rPr>
          <w:sz w:val="44"/>
          <w:szCs w:val="30"/>
        </w:rPr>
      </w:pPr>
    </w:p>
    <w:p w:rsidR="001A57F9" w:rsidRPr="00EE41DB" w:rsidRDefault="001A57F9" w:rsidP="00240CB9">
      <w:pPr>
        <w:rPr>
          <w:sz w:val="44"/>
          <w:szCs w:val="30"/>
        </w:rPr>
      </w:pPr>
      <w:r w:rsidRPr="00EE41DB">
        <w:rPr>
          <w:sz w:val="44"/>
          <w:szCs w:val="30"/>
        </w:rPr>
        <w:t>8.- Tratar Que Salgan Tranquilos Y Sin Sentimiento De Culpa.</w:t>
      </w:r>
    </w:p>
    <w:sectPr w:rsidR="001A57F9" w:rsidRPr="00EE41DB" w:rsidSect="00D01A10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A63" w:rsidRDefault="00450A63" w:rsidP="00D01A10">
      <w:r>
        <w:separator/>
      </w:r>
    </w:p>
  </w:endnote>
  <w:endnote w:type="continuationSeparator" w:id="0">
    <w:p w:rsidR="00450A63" w:rsidRDefault="00450A63" w:rsidP="00D01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A63" w:rsidRDefault="00450A63" w:rsidP="00D01A10">
      <w:r>
        <w:separator/>
      </w:r>
    </w:p>
  </w:footnote>
  <w:footnote w:type="continuationSeparator" w:id="0">
    <w:p w:rsidR="00450A63" w:rsidRDefault="00450A63" w:rsidP="00D01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A10" w:rsidRDefault="00D01A10" w:rsidP="00D01A10">
    <w:pPr>
      <w:pStyle w:val="Encabezado"/>
      <w:rPr>
        <w:sz w:val="28"/>
      </w:rPr>
    </w:pPr>
    <w:r>
      <w:rPr>
        <w:noProof/>
        <w:lang w:eastAsia="es-MX"/>
      </w:rPr>
      <w:drawing>
        <wp:inline distT="0" distB="0" distL="0" distR="0">
          <wp:extent cx="6858000" cy="1114425"/>
          <wp:effectExtent l="0" t="0" r="0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424" b="15273"/>
                  <a:stretch/>
                </pic:blipFill>
                <pic:spPr bwMode="auto">
                  <a:xfrm>
                    <a:off x="0" y="0"/>
                    <a:ext cx="6858000" cy="1114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01A10" w:rsidRPr="00D01A10" w:rsidRDefault="00D01A10" w:rsidP="00D01A1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F9"/>
    <w:rsid w:val="001A57F9"/>
    <w:rsid w:val="001E55AF"/>
    <w:rsid w:val="00240CB9"/>
    <w:rsid w:val="00431F89"/>
    <w:rsid w:val="00450A63"/>
    <w:rsid w:val="00507BDC"/>
    <w:rsid w:val="00CB3BC7"/>
    <w:rsid w:val="00D01A10"/>
    <w:rsid w:val="00D813AD"/>
    <w:rsid w:val="00EE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30D036-558D-45DB-8F18-6F15DAF71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01A10"/>
  </w:style>
  <w:style w:type="paragraph" w:styleId="Piedepgina">
    <w:name w:val="footer"/>
    <w:basedOn w:val="Normal"/>
    <w:link w:val="Piedepgina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1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o\Documents\Plantillas%20personalizadas%20de%20Office\Soplo%20de%20Esperanza%20GD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Soplo de Esperanza GDL</Template>
  <TotalTime>2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 Nuñez Romo</cp:lastModifiedBy>
  <cp:revision>3</cp:revision>
  <dcterms:created xsi:type="dcterms:W3CDTF">2017-08-27T00:10:00Z</dcterms:created>
  <dcterms:modified xsi:type="dcterms:W3CDTF">2018-01-08T21:55:00Z</dcterms:modified>
</cp:coreProperties>
</file>